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491C" w14:textId="0E3DE0E0" w:rsidR="00561B27" w:rsidRPr="00561B27" w:rsidRDefault="00561B27" w:rsidP="00561B2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61B27">
        <w:rPr>
          <w:rFonts w:ascii="Times New Roman" w:hAnsi="Times New Roman" w:cs="Times New Roman"/>
          <w:color w:val="FF0000"/>
          <w:sz w:val="28"/>
          <w:szCs w:val="28"/>
        </w:rPr>
        <w:t xml:space="preserve">Councillors are summoned and Residents invited to a Meeting of Burton &amp; Winkton Parish Council on Tuesday </w:t>
      </w:r>
      <w:r w:rsidR="002375E6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86026E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561B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6026E">
        <w:rPr>
          <w:rFonts w:ascii="Times New Roman" w:hAnsi="Times New Roman" w:cs="Times New Roman"/>
          <w:color w:val="FF0000"/>
          <w:sz w:val="28"/>
          <w:szCs w:val="28"/>
        </w:rPr>
        <w:t>February</w:t>
      </w:r>
      <w:r w:rsidRPr="00561B27">
        <w:rPr>
          <w:rFonts w:ascii="Times New Roman" w:hAnsi="Times New Roman" w:cs="Times New Roman"/>
          <w:color w:val="FF0000"/>
          <w:sz w:val="28"/>
          <w:szCs w:val="28"/>
        </w:rPr>
        <w:t xml:space="preserve"> 202</w:t>
      </w:r>
      <w:r w:rsidR="009D1508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561B27">
        <w:rPr>
          <w:rFonts w:ascii="Times New Roman" w:hAnsi="Times New Roman" w:cs="Times New Roman"/>
          <w:color w:val="FF0000"/>
          <w:sz w:val="28"/>
          <w:szCs w:val="28"/>
        </w:rPr>
        <w:t>, Burton Community Centre, Sandy Plot, Burton at 7.30pm.</w:t>
      </w:r>
    </w:p>
    <w:p w14:paraId="32B02910" w14:textId="3017A1FF" w:rsidR="000E6B87" w:rsidRDefault="000E6B87" w:rsidP="00460F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492B9D02" w14:textId="5ED94E23" w:rsidR="00EA72D1" w:rsidRDefault="00EA72D1" w:rsidP="00EA72D1">
      <w:pPr>
        <w:tabs>
          <w:tab w:val="right" w:pos="9214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A83ED0F" wp14:editId="222A1A50">
                <wp:simplePos x="0" y="0"/>
                <wp:positionH relativeFrom="column">
                  <wp:posOffset>1443240</wp:posOffset>
                </wp:positionH>
                <wp:positionV relativeFrom="paragraph">
                  <wp:posOffset>21165</wp:posOffset>
                </wp:positionV>
                <wp:extent cx="1026720" cy="225360"/>
                <wp:effectExtent l="38100" t="38100" r="40640" b="41910"/>
                <wp:wrapNone/>
                <wp:docPr id="74796663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26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E54B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113.3pt;margin-top:1.3pt;width:81.55pt;height:1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"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4403BF0" wp14:editId="6F484DF6">
                <wp:simplePos x="0" y="0"/>
                <wp:positionH relativeFrom="column">
                  <wp:posOffset>1790280</wp:posOffset>
                </wp:positionH>
                <wp:positionV relativeFrom="paragraph">
                  <wp:posOffset>32325</wp:posOffset>
                </wp:positionV>
                <wp:extent cx="165960" cy="209160"/>
                <wp:effectExtent l="38100" t="38100" r="43815" b="38735"/>
                <wp:wrapNone/>
                <wp:docPr id="90761992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5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D75C" id="Ink 6" o:spid="_x0000_s1026" type="#_x0000_t75" style="position:absolute;margin-left:140.6pt;margin-top:2.2pt;width:13.75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"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3E3C629" wp14:editId="1435ED09">
                <wp:simplePos x="0" y="0"/>
                <wp:positionH relativeFrom="column">
                  <wp:posOffset>1592580</wp:posOffset>
                </wp:positionH>
                <wp:positionV relativeFrom="paragraph">
                  <wp:posOffset>-4445</wp:posOffset>
                </wp:positionV>
                <wp:extent cx="337820" cy="189230"/>
                <wp:effectExtent l="38100" t="38100" r="43180" b="39370"/>
                <wp:wrapNone/>
                <wp:docPr id="64395706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37820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90FA" id="Ink 5" o:spid="_x0000_s1026" type="#_x0000_t75" style="position:absolute;margin-left:125.05pt;margin-top:-.7pt;width:27.3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">
                <v:imagedata r:id="rId13" o:title=""/>
              </v:shape>
            </w:pict>
          </mc:Fallback>
        </mc:AlternateContent>
      </w:r>
      <w:r w:rsidRPr="00BE160C">
        <w:rPr>
          <w:rFonts w:ascii="Times New Roman" w:hAnsi="Times New Roman" w:cs="Times New Roman"/>
          <w:b/>
          <w:sz w:val="24"/>
          <w:szCs w:val="24"/>
        </w:rPr>
        <w:t>Tim Mayled –</w:t>
      </w:r>
      <w:r>
        <w:rPr>
          <w:rFonts w:ascii="Times New Roman" w:hAnsi="Times New Roman" w:cs="Times New Roman"/>
          <w:b/>
          <w:sz w:val="24"/>
          <w:szCs w:val="24"/>
        </w:rPr>
        <w:t xml:space="preserve"> Clerk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       </w:t>
      </w:r>
      <w:r w:rsidR="007D3603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26E">
        <w:rPr>
          <w:rFonts w:ascii="Times New Roman" w:hAnsi="Times New Roman" w:cs="Times New Roman"/>
          <w:b/>
          <w:sz w:val="24"/>
          <w:szCs w:val="24"/>
        </w:rPr>
        <w:t>February</w:t>
      </w:r>
      <w:r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5166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DA90100" w14:textId="77777777" w:rsidR="002E2F35" w:rsidRDefault="002E2F35" w:rsidP="00EA72D1">
      <w:pPr>
        <w:tabs>
          <w:tab w:val="right" w:pos="9214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5B9F5" w14:textId="77777777" w:rsidR="00EA72D1" w:rsidRPr="00EB7B04" w:rsidRDefault="00EA72D1" w:rsidP="00460FC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32E9181" w14:textId="77777777" w:rsidR="00D4263E" w:rsidRDefault="000E6B87" w:rsidP="00D4263E">
      <w:pPr>
        <w:spacing w:after="24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1 Open Items</w:t>
      </w:r>
    </w:p>
    <w:p w14:paraId="16653FD5" w14:textId="6A46755A" w:rsidR="00894A96" w:rsidRPr="00597C6E" w:rsidRDefault="000E6B87" w:rsidP="00D4263E">
      <w:pPr>
        <w:spacing w:after="24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 w:rsidRPr="00597C6E">
        <w:rPr>
          <w:rFonts w:ascii="Times New Roman" w:hAnsi="Times New Roman" w:cs="Times New Roman"/>
          <w:b/>
          <w:sz w:val="32"/>
          <w:szCs w:val="32"/>
        </w:rPr>
        <w:t>AGENDA</w:t>
      </w:r>
      <w:r w:rsidR="00894A96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14:paraId="4F254383" w14:textId="635D5417" w:rsidR="002F2649" w:rsidRDefault="000E6B87" w:rsidP="00EE5659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2F2649">
        <w:rPr>
          <w:rFonts w:ascii="Times New Roman" w:hAnsi="Times New Roman" w:cs="Times New Roman"/>
        </w:rPr>
        <w:t>To Receive Apologies for Absence.</w:t>
      </w:r>
    </w:p>
    <w:p w14:paraId="375445C2" w14:textId="2F584E14" w:rsidR="004C15DA" w:rsidRPr="002F2649" w:rsidRDefault="000E6B87" w:rsidP="00EE5659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2F2649">
        <w:rPr>
          <w:rFonts w:ascii="Times New Roman" w:hAnsi="Times New Roman" w:cs="Times New Roman"/>
        </w:rPr>
        <w:t xml:space="preserve">To Confirm the Minutes of the Meeting Held on </w:t>
      </w:r>
      <w:r w:rsidR="00CF10D9">
        <w:rPr>
          <w:rFonts w:ascii="Times New Roman" w:hAnsi="Times New Roman" w:cs="Times New Roman"/>
        </w:rPr>
        <w:t>20</w:t>
      </w:r>
      <w:r w:rsidR="00751A52">
        <w:rPr>
          <w:rFonts w:ascii="Times New Roman" w:hAnsi="Times New Roman" w:cs="Times New Roman"/>
        </w:rPr>
        <w:t xml:space="preserve"> </w:t>
      </w:r>
      <w:r w:rsidR="0086026E">
        <w:rPr>
          <w:rFonts w:ascii="Times New Roman" w:hAnsi="Times New Roman" w:cs="Times New Roman"/>
        </w:rPr>
        <w:t>January</w:t>
      </w:r>
      <w:r w:rsidR="00991AB8">
        <w:rPr>
          <w:rFonts w:ascii="Times New Roman" w:hAnsi="Times New Roman" w:cs="Times New Roman"/>
        </w:rPr>
        <w:t xml:space="preserve"> 202</w:t>
      </w:r>
      <w:r w:rsidR="0086026E">
        <w:rPr>
          <w:rFonts w:ascii="Times New Roman" w:hAnsi="Times New Roman" w:cs="Times New Roman"/>
        </w:rPr>
        <w:t>6</w:t>
      </w:r>
      <w:r w:rsidR="00991AB8">
        <w:rPr>
          <w:rFonts w:ascii="Times New Roman" w:hAnsi="Times New Roman" w:cs="Times New Roman"/>
        </w:rPr>
        <w:t>.</w:t>
      </w:r>
    </w:p>
    <w:p w14:paraId="3704FF7D" w14:textId="77777777" w:rsidR="000E6B87" w:rsidRPr="004C15DA" w:rsidRDefault="000E6B87" w:rsidP="00AC4955">
      <w:pPr>
        <w:pStyle w:val="ListParagraph"/>
        <w:numPr>
          <w:ilvl w:val="0"/>
          <w:numId w:val="1"/>
        </w:numPr>
        <w:spacing w:after="0" w:line="360" w:lineRule="auto"/>
        <w:ind w:left="567" w:right="-330" w:hanging="567"/>
        <w:rPr>
          <w:rFonts w:ascii="Times New Roman" w:hAnsi="Times New Roman" w:cs="Times New Roman"/>
        </w:rPr>
      </w:pPr>
      <w:r w:rsidRPr="004C15DA">
        <w:rPr>
          <w:rFonts w:ascii="Times New Roman" w:hAnsi="Times New Roman" w:cs="Times New Roman"/>
        </w:rPr>
        <w:t>Declarations of Interests by members</w:t>
      </w:r>
      <w:r w:rsidR="00AC4955">
        <w:rPr>
          <w:rFonts w:ascii="Times New Roman" w:hAnsi="Times New Roman" w:cs="Times New Roman"/>
        </w:rPr>
        <w:t>-</w:t>
      </w:r>
      <w:r w:rsidRPr="004C15DA">
        <w:rPr>
          <w:rFonts w:ascii="Times New Roman" w:hAnsi="Times New Roman" w:cs="Times New Roman"/>
        </w:rPr>
        <w:t xml:space="preserve"> To receive declarations of disclosable pecuniary </w:t>
      </w:r>
      <w:r w:rsidR="00AC4955">
        <w:rPr>
          <w:rFonts w:ascii="Times New Roman" w:hAnsi="Times New Roman" w:cs="Times New Roman"/>
        </w:rPr>
        <w:t>i</w:t>
      </w:r>
      <w:r w:rsidR="00AC4955" w:rsidRPr="004C15DA">
        <w:rPr>
          <w:rFonts w:ascii="Times New Roman" w:hAnsi="Times New Roman" w:cs="Times New Roman"/>
        </w:rPr>
        <w:t>nterests</w:t>
      </w:r>
      <w:r w:rsidRPr="004C15DA">
        <w:rPr>
          <w:rFonts w:ascii="Times New Roman" w:hAnsi="Times New Roman" w:cs="Times New Roman"/>
        </w:rPr>
        <w:t>.</w:t>
      </w:r>
    </w:p>
    <w:p w14:paraId="55CA3A59" w14:textId="77777777" w:rsidR="000E6B87" w:rsidRDefault="000E6B87" w:rsidP="00FA0A1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 participation section</w:t>
      </w:r>
      <w:r w:rsidR="005D3D2E">
        <w:rPr>
          <w:rFonts w:ascii="Times New Roman" w:hAnsi="Times New Roman" w:cs="Times New Roman"/>
        </w:rPr>
        <w:t>.</w:t>
      </w:r>
    </w:p>
    <w:p w14:paraId="4A2D3D4D" w14:textId="77777777" w:rsidR="000E6B87" w:rsidRDefault="000E6B87" w:rsidP="00FA0A1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Chairman’s Comments.</w:t>
      </w:r>
    </w:p>
    <w:p w14:paraId="44958C10" w14:textId="6FAD8ECE" w:rsidR="00D54D58" w:rsidRDefault="000E6B87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consider </w:t>
      </w:r>
      <w:r w:rsidRPr="00F22EAA">
        <w:rPr>
          <w:rFonts w:ascii="Times New Roman" w:hAnsi="Times New Roman" w:cs="Times New Roman"/>
        </w:rPr>
        <w:t>Planning Applications see schedule</w:t>
      </w:r>
      <w:r w:rsidR="005D3D2E">
        <w:rPr>
          <w:rFonts w:ascii="Times New Roman" w:hAnsi="Times New Roman" w:cs="Times New Roman"/>
        </w:rPr>
        <w:t>.</w:t>
      </w:r>
    </w:p>
    <w:p w14:paraId="382B1A87" w14:textId="49DEF421" w:rsidR="003D5965" w:rsidRPr="00D77288" w:rsidRDefault="00E646BA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 w:rsidRPr="00BC24E5">
        <w:rPr>
          <w:rFonts w:ascii="Times New Roman" w:hAnsi="Times New Roman" w:cs="Times New Roman"/>
        </w:rPr>
        <w:t>Correspondence</w:t>
      </w:r>
      <w:r w:rsidR="009133AA">
        <w:rPr>
          <w:rFonts w:ascii="Times New Roman" w:hAnsi="Times New Roman" w:cs="Times New Roman"/>
        </w:rPr>
        <w:t xml:space="preserve"> including</w:t>
      </w:r>
      <w:r w:rsidR="006E3041">
        <w:rPr>
          <w:rFonts w:ascii="Times New Roman" w:hAnsi="Times New Roman" w:cs="Times New Roman"/>
        </w:rPr>
        <w:t xml:space="preserve"> discuss &amp; agree </w:t>
      </w:r>
      <w:r w:rsidR="001004D7">
        <w:rPr>
          <w:rFonts w:ascii="Times New Roman" w:hAnsi="Times New Roman" w:cs="Times New Roman"/>
        </w:rPr>
        <w:t>actions A</w:t>
      </w:r>
      <w:r w:rsidR="009133AA">
        <w:rPr>
          <w:rFonts w:ascii="Times New Roman" w:hAnsi="Times New Roman" w:cs="Times New Roman"/>
        </w:rPr>
        <w:t>/</w:t>
      </w:r>
      <w:r w:rsidR="00556603">
        <w:rPr>
          <w:rFonts w:ascii="Times New Roman" w:hAnsi="Times New Roman" w:cs="Times New Roman"/>
        </w:rPr>
        <w:t>barriers</w:t>
      </w:r>
      <w:r w:rsidR="002A64CA">
        <w:rPr>
          <w:rFonts w:ascii="Times New Roman" w:hAnsi="Times New Roman" w:cs="Times New Roman"/>
        </w:rPr>
        <w:t xml:space="preserve"> at Martins Hill recreation</w:t>
      </w:r>
      <w:r w:rsidR="00CF10D9">
        <w:rPr>
          <w:rFonts w:ascii="Times New Roman" w:hAnsi="Times New Roman" w:cs="Times New Roman"/>
        </w:rPr>
        <w:t xml:space="preserve"> B/</w:t>
      </w:r>
      <w:r w:rsidR="00344CFB">
        <w:rPr>
          <w:rFonts w:ascii="Times New Roman" w:hAnsi="Times New Roman" w:cs="Times New Roman"/>
        </w:rPr>
        <w:t>Pitch hire request.</w:t>
      </w:r>
      <w:r w:rsidR="002A64CA">
        <w:rPr>
          <w:rFonts w:ascii="Times New Roman" w:hAnsi="Times New Roman" w:cs="Times New Roman"/>
        </w:rPr>
        <w:t xml:space="preserve"> </w:t>
      </w:r>
      <w:r w:rsidR="003C064D">
        <w:rPr>
          <w:rFonts w:ascii="Times New Roman" w:hAnsi="Times New Roman" w:cs="Times New Roman"/>
        </w:rPr>
        <w:t xml:space="preserve"> </w:t>
      </w:r>
      <w:r w:rsidRPr="00BC24E5">
        <w:rPr>
          <w:rFonts w:ascii="Times New Roman" w:hAnsi="Times New Roman" w:cs="Times New Roman"/>
        </w:rPr>
        <w:t xml:space="preserve"> </w:t>
      </w:r>
      <w:r w:rsidR="00DA0B35" w:rsidRPr="00BC24E5">
        <w:rPr>
          <w:rFonts w:ascii="Times New Roman" w:hAnsi="Times New Roman" w:cs="Times New Roman"/>
        </w:rPr>
        <w:t xml:space="preserve"> </w:t>
      </w:r>
    </w:p>
    <w:p w14:paraId="3EA09E0C" w14:textId="610E0CAD" w:rsidR="00D77288" w:rsidRPr="00781A48" w:rsidRDefault="00D77288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Discuss &amp; consider new </w:t>
      </w:r>
      <w:r w:rsidR="00D43189">
        <w:rPr>
          <w:rFonts w:ascii="Times New Roman" w:hAnsi="Times New Roman" w:cs="Times New Roman"/>
        </w:rPr>
        <w:t>councillors’</w:t>
      </w:r>
      <w:r w:rsidR="004A180F">
        <w:rPr>
          <w:rFonts w:ascii="Times New Roman" w:hAnsi="Times New Roman" w:cs="Times New Roman"/>
        </w:rPr>
        <w:t xml:space="preserve"> application.</w:t>
      </w:r>
    </w:p>
    <w:p w14:paraId="14BB620A" w14:textId="7AD264DF" w:rsidR="00781A48" w:rsidRPr="005035E5" w:rsidRDefault="00F35C62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Staffing Committee update</w:t>
      </w:r>
      <w:r w:rsidR="00975622">
        <w:rPr>
          <w:rFonts w:ascii="Times New Roman" w:hAnsi="Times New Roman" w:cs="Times New Roman"/>
        </w:rPr>
        <w:t xml:space="preserve"> including A/ </w:t>
      </w:r>
      <w:r w:rsidR="009E621C">
        <w:rPr>
          <w:rFonts w:ascii="Times New Roman" w:hAnsi="Times New Roman" w:cs="Times New Roman"/>
        </w:rPr>
        <w:t>Recruitment</w:t>
      </w:r>
      <w:r w:rsidR="00975622">
        <w:rPr>
          <w:rFonts w:ascii="Times New Roman" w:hAnsi="Times New Roman" w:cs="Times New Roman"/>
        </w:rPr>
        <w:t xml:space="preserve"> &amp; Transition of </w:t>
      </w:r>
      <w:r w:rsidR="009E621C">
        <w:rPr>
          <w:rFonts w:ascii="Times New Roman" w:hAnsi="Times New Roman" w:cs="Times New Roman"/>
        </w:rPr>
        <w:t>parish</w:t>
      </w:r>
      <w:r w:rsidR="00975622">
        <w:rPr>
          <w:rFonts w:ascii="Times New Roman" w:hAnsi="Times New Roman" w:cs="Times New Roman"/>
        </w:rPr>
        <w:t xml:space="preserve"> clerk</w:t>
      </w:r>
      <w:r w:rsidR="009E621C">
        <w:rPr>
          <w:rFonts w:ascii="Times New Roman" w:hAnsi="Times New Roman" w:cs="Times New Roman"/>
        </w:rPr>
        <w:t xml:space="preserve"> B/Extraordinary meeting of 4</w:t>
      </w:r>
      <w:r w:rsidR="009E621C" w:rsidRPr="009E621C">
        <w:rPr>
          <w:rFonts w:ascii="Times New Roman" w:hAnsi="Times New Roman" w:cs="Times New Roman"/>
          <w:vertAlign w:val="superscript"/>
        </w:rPr>
        <w:t>th</w:t>
      </w:r>
      <w:r w:rsidR="009E621C">
        <w:rPr>
          <w:rFonts w:ascii="Times New Roman" w:hAnsi="Times New Roman" w:cs="Times New Roman"/>
        </w:rPr>
        <w:t xml:space="preserve"> February 2066.</w:t>
      </w:r>
    </w:p>
    <w:p w14:paraId="6C1ADC2E" w14:textId="210372D3" w:rsidR="005035E5" w:rsidRPr="00661A37" w:rsidRDefault="005035E5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Review &amp; agree </w:t>
      </w:r>
      <w:r w:rsidR="00D744BA">
        <w:rPr>
          <w:rFonts w:ascii="Times New Roman" w:hAnsi="Times New Roman" w:cs="Times New Roman"/>
        </w:rPr>
        <w:t>actions concerning the revised minutes of October 2025.</w:t>
      </w:r>
    </w:p>
    <w:p w14:paraId="42A6B30A" w14:textId="4592903E" w:rsidR="00D43189" w:rsidRPr="0099104D" w:rsidRDefault="00D43189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Discuss &amp; agree Risk assessment review.</w:t>
      </w:r>
    </w:p>
    <w:p w14:paraId="152BB735" w14:textId="11D289BC" w:rsidR="0099104D" w:rsidRPr="00964A21" w:rsidRDefault="00CA0290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Discuss &amp; agree actions</w:t>
      </w:r>
      <w:r w:rsidR="00E479E0">
        <w:rPr>
          <w:rFonts w:ascii="Times New Roman" w:hAnsi="Times New Roman" w:cs="Times New Roman"/>
        </w:rPr>
        <w:t xml:space="preserve"> A/</w:t>
      </w:r>
      <w:r w:rsidR="0099104D">
        <w:rPr>
          <w:rFonts w:ascii="Times New Roman" w:hAnsi="Times New Roman" w:cs="Times New Roman"/>
        </w:rPr>
        <w:t>Website review /</w:t>
      </w:r>
      <w:r w:rsidR="001632A4">
        <w:rPr>
          <w:rFonts w:ascii="Times New Roman" w:hAnsi="Times New Roman" w:cs="Times New Roman"/>
        </w:rPr>
        <w:t xml:space="preserve"> </w:t>
      </w:r>
      <w:r w:rsidR="00954777">
        <w:rPr>
          <w:rFonts w:ascii="Times New Roman" w:hAnsi="Times New Roman" w:cs="Times New Roman"/>
        </w:rPr>
        <w:t>Assertion 10</w:t>
      </w:r>
      <w:r w:rsidR="00DF72AF">
        <w:rPr>
          <w:rFonts w:ascii="Times New Roman" w:hAnsi="Times New Roman" w:cs="Times New Roman"/>
        </w:rPr>
        <w:t xml:space="preserve"> B/</w:t>
      </w:r>
      <w:r w:rsidR="00C83F81">
        <w:rPr>
          <w:rFonts w:ascii="Times New Roman" w:hAnsi="Times New Roman" w:cs="Times New Roman"/>
        </w:rPr>
        <w:t xml:space="preserve"> Adopt new IT policy.</w:t>
      </w:r>
    </w:p>
    <w:p w14:paraId="79021910" w14:textId="478F6F9A" w:rsidR="00964A21" w:rsidRPr="00661A37" w:rsidRDefault="00964A21" w:rsidP="000F22B3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Discuss and </w:t>
      </w:r>
      <w:r w:rsidR="00573EBE">
        <w:rPr>
          <w:rFonts w:ascii="Times New Roman" w:hAnsi="Times New Roman" w:cs="Times New Roman"/>
        </w:rPr>
        <w:t>approve</w:t>
      </w:r>
      <w:r>
        <w:rPr>
          <w:rFonts w:ascii="Times New Roman" w:hAnsi="Times New Roman" w:cs="Times New Roman"/>
        </w:rPr>
        <w:t xml:space="preserve"> ground maintenance contracts.</w:t>
      </w:r>
    </w:p>
    <w:p w14:paraId="319059A3" w14:textId="3E96C72C" w:rsidR="00D169D5" w:rsidRPr="00AD6E67" w:rsidRDefault="00D169D5" w:rsidP="00AD6E67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 xml:space="preserve">Discuss flooding across the </w:t>
      </w:r>
      <w:r w:rsidR="003C35EE">
        <w:rPr>
          <w:rFonts w:ascii="Times New Roman" w:hAnsi="Times New Roman" w:cs="Times New Roman"/>
        </w:rPr>
        <w:t>parish</w:t>
      </w:r>
      <w:r w:rsidR="00C563C2">
        <w:rPr>
          <w:rFonts w:ascii="Times New Roman" w:hAnsi="Times New Roman" w:cs="Times New Roman"/>
        </w:rPr>
        <w:t>.</w:t>
      </w:r>
    </w:p>
    <w:p w14:paraId="09CB8AD3" w14:textId="7A8A33A2" w:rsidR="00D54D58" w:rsidRDefault="00D54D58" w:rsidP="00892B6B">
      <w:pPr>
        <w:pStyle w:val="ListParagraph"/>
        <w:numPr>
          <w:ilvl w:val="0"/>
          <w:numId w:val="1"/>
        </w:numPr>
        <w:tabs>
          <w:tab w:val="left" w:pos="142"/>
        </w:tabs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5B2585">
        <w:rPr>
          <w:rFonts w:ascii="Times New Roman" w:hAnsi="Times New Roman" w:cs="Times New Roman"/>
        </w:rPr>
        <w:t>To receive the Police report</w:t>
      </w:r>
      <w:r w:rsidR="00E707EB">
        <w:rPr>
          <w:rFonts w:ascii="Times New Roman" w:hAnsi="Times New Roman" w:cs="Times New Roman"/>
        </w:rPr>
        <w:t>.</w:t>
      </w:r>
    </w:p>
    <w:p w14:paraId="60997480" w14:textId="77777777" w:rsidR="00D54D58" w:rsidRDefault="00D54D58" w:rsidP="00892B6B">
      <w:pPr>
        <w:pStyle w:val="ListParagraph"/>
        <w:numPr>
          <w:ilvl w:val="0"/>
          <w:numId w:val="1"/>
        </w:numPr>
        <w:tabs>
          <w:tab w:val="left" w:pos="142"/>
        </w:tabs>
        <w:spacing w:after="0" w:line="360" w:lineRule="auto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Ward Councillors report.</w:t>
      </w:r>
    </w:p>
    <w:p w14:paraId="01A774BC" w14:textId="1CB6EBD7" w:rsidR="003C35EE" w:rsidRPr="003C35EE" w:rsidRDefault="00803590" w:rsidP="00775062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>Environment</w:t>
      </w:r>
      <w:r w:rsidR="00D54D58" w:rsidRPr="003C35EE">
        <w:rPr>
          <w:rFonts w:ascii="Times New Roman" w:hAnsi="Times New Roman" w:cs="Times New Roman"/>
        </w:rPr>
        <w:t xml:space="preserve"> &amp; Amenities </w:t>
      </w:r>
      <w:r w:rsidR="007007D9">
        <w:rPr>
          <w:rFonts w:ascii="Times New Roman" w:hAnsi="Times New Roman" w:cs="Times New Roman"/>
        </w:rPr>
        <w:t>u</w:t>
      </w:r>
      <w:r w:rsidR="000A41C4">
        <w:rPr>
          <w:rFonts w:ascii="Times New Roman" w:hAnsi="Times New Roman" w:cs="Times New Roman"/>
        </w:rPr>
        <w:t>pdate</w:t>
      </w:r>
      <w:r w:rsidR="00D169D5" w:rsidRPr="003C35EE">
        <w:rPr>
          <w:rFonts w:ascii="Times New Roman" w:hAnsi="Times New Roman" w:cs="Times New Roman"/>
        </w:rPr>
        <w:t xml:space="preserve"> including</w:t>
      </w:r>
      <w:r w:rsidR="004E01AD">
        <w:rPr>
          <w:rFonts w:ascii="Times New Roman" w:hAnsi="Times New Roman" w:cs="Times New Roman"/>
        </w:rPr>
        <w:t xml:space="preserve"> discuss</w:t>
      </w:r>
      <w:r w:rsidR="00D169D5" w:rsidRPr="003C35EE">
        <w:rPr>
          <w:rFonts w:ascii="Times New Roman" w:hAnsi="Times New Roman" w:cs="Times New Roman"/>
        </w:rPr>
        <w:t xml:space="preserve"> </w:t>
      </w:r>
      <w:r w:rsidR="00434870">
        <w:rPr>
          <w:rFonts w:ascii="Times New Roman" w:hAnsi="Times New Roman" w:cs="Times New Roman"/>
        </w:rPr>
        <w:t>A</w:t>
      </w:r>
      <w:r w:rsidR="0034627D" w:rsidRPr="003C35EE">
        <w:rPr>
          <w:rFonts w:ascii="Times New Roman" w:hAnsi="Times New Roman" w:cs="Times New Roman"/>
        </w:rPr>
        <w:t>/</w:t>
      </w:r>
      <w:r w:rsidR="004E01A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arish</w:t>
      </w:r>
      <w:r w:rsidR="0034627D" w:rsidRPr="003C35EE">
        <w:rPr>
          <w:rFonts w:ascii="Times New Roman" w:hAnsi="Times New Roman" w:cs="Times New Roman"/>
        </w:rPr>
        <w:t xml:space="preserve"> </w:t>
      </w:r>
      <w:r w:rsidR="004E01AD">
        <w:rPr>
          <w:rFonts w:ascii="Times New Roman" w:hAnsi="Times New Roman" w:cs="Times New Roman"/>
        </w:rPr>
        <w:t>f</w:t>
      </w:r>
      <w:r w:rsidR="004E01AD" w:rsidRPr="003C35EE">
        <w:rPr>
          <w:rFonts w:ascii="Times New Roman" w:hAnsi="Times New Roman" w:cs="Times New Roman"/>
        </w:rPr>
        <w:t>lagpole</w:t>
      </w:r>
      <w:r w:rsidR="004E01AD">
        <w:rPr>
          <w:rFonts w:ascii="Times New Roman" w:hAnsi="Times New Roman" w:cs="Times New Roman"/>
        </w:rPr>
        <w:t xml:space="preserve"> B</w:t>
      </w:r>
      <w:r w:rsidR="00B7446B">
        <w:rPr>
          <w:rFonts w:ascii="Times New Roman" w:hAnsi="Times New Roman" w:cs="Times New Roman"/>
        </w:rPr>
        <w:t xml:space="preserve">/Football club request to terminate </w:t>
      </w:r>
      <w:r w:rsidR="005F08FF">
        <w:rPr>
          <w:rFonts w:ascii="Times New Roman" w:hAnsi="Times New Roman" w:cs="Times New Roman"/>
        </w:rPr>
        <w:t>lease. C/ Scouts electrical socket</w:t>
      </w:r>
      <w:r w:rsidR="004E01AD">
        <w:rPr>
          <w:rFonts w:ascii="Times New Roman" w:hAnsi="Times New Roman" w:cs="Times New Roman"/>
        </w:rPr>
        <w:t xml:space="preserve"> </w:t>
      </w:r>
      <w:r w:rsidR="00F777D8">
        <w:rPr>
          <w:rFonts w:ascii="Times New Roman" w:hAnsi="Times New Roman" w:cs="Times New Roman"/>
        </w:rPr>
        <w:t>D</w:t>
      </w:r>
      <w:r w:rsidR="00922CE0">
        <w:rPr>
          <w:rFonts w:ascii="Times New Roman" w:hAnsi="Times New Roman" w:cs="Times New Roman"/>
        </w:rPr>
        <w:t>/Dog</w:t>
      </w:r>
      <w:r w:rsidR="006F7265">
        <w:rPr>
          <w:rFonts w:ascii="Times New Roman" w:hAnsi="Times New Roman" w:cs="Times New Roman"/>
        </w:rPr>
        <w:t xml:space="preserve"> bag</w:t>
      </w:r>
      <w:r w:rsidR="00922CE0">
        <w:rPr>
          <w:rFonts w:ascii="Times New Roman" w:hAnsi="Times New Roman" w:cs="Times New Roman"/>
        </w:rPr>
        <w:t xml:space="preserve"> dispenser</w:t>
      </w:r>
      <w:r w:rsidR="006F7265">
        <w:rPr>
          <w:rFonts w:ascii="Times New Roman" w:hAnsi="Times New Roman" w:cs="Times New Roman"/>
        </w:rPr>
        <w:t>s Winkton Sports fields</w:t>
      </w:r>
      <w:r w:rsidR="003F5515">
        <w:rPr>
          <w:rFonts w:ascii="Times New Roman" w:hAnsi="Times New Roman" w:cs="Times New Roman"/>
        </w:rPr>
        <w:t xml:space="preserve"> </w:t>
      </w:r>
      <w:r w:rsidR="0054237D">
        <w:rPr>
          <w:rFonts w:ascii="Times New Roman" w:hAnsi="Times New Roman" w:cs="Times New Roman"/>
        </w:rPr>
        <w:t>E</w:t>
      </w:r>
      <w:r w:rsidR="00CD3563">
        <w:rPr>
          <w:rFonts w:ascii="Times New Roman" w:hAnsi="Times New Roman" w:cs="Times New Roman"/>
        </w:rPr>
        <w:t>/Fingerpost rep</w:t>
      </w:r>
      <w:r w:rsidR="00687FEE">
        <w:rPr>
          <w:rFonts w:ascii="Times New Roman" w:hAnsi="Times New Roman" w:cs="Times New Roman"/>
        </w:rPr>
        <w:t>airs</w:t>
      </w:r>
      <w:r w:rsidR="001A0CFC">
        <w:rPr>
          <w:rFonts w:ascii="Times New Roman" w:hAnsi="Times New Roman" w:cs="Times New Roman"/>
        </w:rPr>
        <w:t xml:space="preserve"> G/Fly-tipping</w:t>
      </w:r>
      <w:r w:rsidR="009A60CD">
        <w:rPr>
          <w:rFonts w:ascii="Times New Roman" w:hAnsi="Times New Roman" w:cs="Times New Roman"/>
        </w:rPr>
        <w:t xml:space="preserve"> H/</w:t>
      </w:r>
      <w:r w:rsidR="00781A48">
        <w:rPr>
          <w:rFonts w:ascii="Times New Roman" w:hAnsi="Times New Roman" w:cs="Times New Roman"/>
        </w:rPr>
        <w:t>Village Spring clean.</w:t>
      </w:r>
      <w:r w:rsidR="00B560B0">
        <w:rPr>
          <w:rFonts w:ascii="Times New Roman" w:hAnsi="Times New Roman" w:cs="Times New Roman"/>
        </w:rPr>
        <w:t xml:space="preserve"> </w:t>
      </w:r>
      <w:r w:rsidR="00FB0B9D">
        <w:rPr>
          <w:rFonts w:ascii="Times New Roman" w:hAnsi="Times New Roman" w:cs="Times New Roman"/>
        </w:rPr>
        <w:t xml:space="preserve"> </w:t>
      </w:r>
      <w:r w:rsidR="00AA04C9">
        <w:rPr>
          <w:rFonts w:ascii="Times New Roman" w:hAnsi="Times New Roman" w:cs="Times New Roman"/>
        </w:rPr>
        <w:t xml:space="preserve"> </w:t>
      </w:r>
      <w:r w:rsidR="003E0A39">
        <w:rPr>
          <w:rFonts w:ascii="Times New Roman" w:hAnsi="Times New Roman" w:cs="Times New Roman"/>
        </w:rPr>
        <w:t xml:space="preserve"> </w:t>
      </w:r>
    </w:p>
    <w:p w14:paraId="6A0C293C" w14:textId="6A3EC84E" w:rsidR="00D169D5" w:rsidRPr="003C35EE" w:rsidRDefault="00D169D5" w:rsidP="00775062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3C35EE">
        <w:rPr>
          <w:rFonts w:ascii="Times New Roman" w:hAnsi="Times New Roman" w:cs="Times New Roman"/>
        </w:rPr>
        <w:t xml:space="preserve">Discuss any village </w:t>
      </w:r>
      <w:r w:rsidR="00794020" w:rsidRPr="003C35EE">
        <w:rPr>
          <w:rFonts w:ascii="Times New Roman" w:hAnsi="Times New Roman" w:cs="Times New Roman"/>
        </w:rPr>
        <w:t>events</w:t>
      </w:r>
      <w:r w:rsidR="00794020">
        <w:rPr>
          <w:rFonts w:ascii="Times New Roman" w:hAnsi="Times New Roman" w:cs="Times New Roman"/>
        </w:rPr>
        <w:t>. A</w:t>
      </w:r>
      <w:r w:rsidR="006B1017">
        <w:rPr>
          <w:rFonts w:ascii="Times New Roman" w:hAnsi="Times New Roman" w:cs="Times New Roman"/>
        </w:rPr>
        <w:t>/</w:t>
      </w:r>
      <w:r w:rsidR="00A304CD">
        <w:rPr>
          <w:rFonts w:ascii="Times New Roman" w:hAnsi="Times New Roman" w:cs="Times New Roman"/>
        </w:rPr>
        <w:t>Raising the Cross on Burton Green</w:t>
      </w:r>
      <w:r w:rsidR="00A32F2F">
        <w:rPr>
          <w:rFonts w:ascii="Times New Roman" w:hAnsi="Times New Roman" w:cs="Times New Roman"/>
        </w:rPr>
        <w:t xml:space="preserve"> </w:t>
      </w:r>
      <w:r w:rsidR="00E2154A">
        <w:rPr>
          <w:rFonts w:ascii="Times New Roman" w:hAnsi="Times New Roman" w:cs="Times New Roman"/>
        </w:rPr>
        <w:t>B</w:t>
      </w:r>
      <w:r w:rsidR="00A32F2F">
        <w:rPr>
          <w:rFonts w:ascii="Times New Roman" w:hAnsi="Times New Roman" w:cs="Times New Roman"/>
        </w:rPr>
        <w:t>/</w:t>
      </w:r>
      <w:r w:rsidR="0080081D">
        <w:rPr>
          <w:rFonts w:ascii="Times New Roman" w:hAnsi="Times New Roman" w:cs="Times New Roman"/>
        </w:rPr>
        <w:t>Maypole event 2026</w:t>
      </w:r>
      <w:r w:rsidR="00482CEE">
        <w:rPr>
          <w:rFonts w:ascii="Times New Roman" w:hAnsi="Times New Roman" w:cs="Times New Roman"/>
        </w:rPr>
        <w:t xml:space="preserve"> C/Scouts </w:t>
      </w:r>
      <w:r w:rsidR="0039338B">
        <w:rPr>
          <w:rFonts w:ascii="Times New Roman" w:hAnsi="Times New Roman" w:cs="Times New Roman"/>
        </w:rPr>
        <w:t>carnival.</w:t>
      </w:r>
      <w:r w:rsidR="003E0A39" w:rsidRPr="009F3959">
        <w:rPr>
          <w:rFonts w:ascii="Times New Roman" w:hAnsi="Times New Roman" w:cs="Times New Roman"/>
        </w:rPr>
        <w:t xml:space="preserve"> </w:t>
      </w:r>
    </w:p>
    <w:p w14:paraId="5EDAE868" w14:textId="337CB2D9" w:rsidR="005F1ACE" w:rsidRPr="00942F38" w:rsidRDefault="00D54D58" w:rsidP="00C478AF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5F1ACE">
        <w:rPr>
          <w:rFonts w:ascii="Times New Roman" w:hAnsi="Times New Roman" w:cs="Times New Roman"/>
        </w:rPr>
        <w:lastRenderedPageBreak/>
        <w:t>To receive reports from the Burton Community Centre</w:t>
      </w:r>
      <w:r w:rsidR="00B212F3" w:rsidRPr="005F1ACE">
        <w:rPr>
          <w:rFonts w:ascii="Times New Roman" w:hAnsi="Times New Roman" w:cs="Times New Roman"/>
        </w:rPr>
        <w:t xml:space="preserve"> including A/</w:t>
      </w:r>
      <w:r w:rsidR="00BF30EE" w:rsidRPr="005F1ACE">
        <w:rPr>
          <w:rFonts w:ascii="Times New Roman" w:hAnsi="Times New Roman" w:cs="Times New Roman"/>
        </w:rPr>
        <w:t xml:space="preserve">Discuss Leylandii hedge </w:t>
      </w:r>
      <w:r w:rsidR="006A7A01" w:rsidRPr="005F1ACE">
        <w:rPr>
          <w:rFonts w:ascii="Times New Roman" w:hAnsi="Times New Roman" w:cs="Times New Roman"/>
        </w:rPr>
        <w:t>work</w:t>
      </w:r>
      <w:r w:rsidR="007E46BC">
        <w:rPr>
          <w:rFonts w:ascii="Times New Roman" w:hAnsi="Times New Roman" w:cs="Times New Roman"/>
        </w:rPr>
        <w:t xml:space="preserve"> B</w:t>
      </w:r>
      <w:r w:rsidR="00445AB0">
        <w:rPr>
          <w:rFonts w:ascii="Times New Roman" w:hAnsi="Times New Roman" w:cs="Times New Roman"/>
        </w:rPr>
        <w:t>/</w:t>
      </w:r>
      <w:r w:rsidR="004B707F">
        <w:rPr>
          <w:rFonts w:ascii="Times New Roman" w:hAnsi="Times New Roman" w:cs="Times New Roman"/>
        </w:rPr>
        <w:t xml:space="preserve"> Discuss </w:t>
      </w:r>
      <w:r w:rsidR="00B13719">
        <w:rPr>
          <w:rFonts w:ascii="Times New Roman" w:hAnsi="Times New Roman" w:cs="Times New Roman"/>
        </w:rPr>
        <w:t>Grant application/award</w:t>
      </w:r>
      <w:r w:rsidR="004F67B1">
        <w:rPr>
          <w:rFonts w:ascii="Times New Roman" w:hAnsi="Times New Roman" w:cs="Times New Roman"/>
        </w:rPr>
        <w:t>.</w:t>
      </w:r>
      <w:r w:rsidR="00B13719">
        <w:rPr>
          <w:rFonts w:ascii="Times New Roman" w:hAnsi="Times New Roman" w:cs="Times New Roman"/>
        </w:rPr>
        <w:t xml:space="preserve"> </w:t>
      </w:r>
      <w:r w:rsidR="00A03EAE" w:rsidRPr="005F1ACE">
        <w:rPr>
          <w:rFonts w:ascii="Times New Roman" w:hAnsi="Times New Roman" w:cs="Times New Roman"/>
        </w:rPr>
        <w:t xml:space="preserve"> </w:t>
      </w:r>
    </w:p>
    <w:p w14:paraId="1ED1B3CC" w14:textId="7348E092" w:rsidR="00350A9A" w:rsidRPr="005F1ACE" w:rsidRDefault="00350A9A" w:rsidP="00C478AF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5F1ACE">
        <w:rPr>
          <w:rFonts w:ascii="Times New Roman" w:hAnsi="Times New Roman" w:cs="Times New Roman"/>
          <w:bCs/>
          <w:color w:val="000000" w:themeColor="text1"/>
        </w:rPr>
        <w:t>Discuss unregistered land review</w:t>
      </w:r>
      <w:r w:rsidR="00121460">
        <w:rPr>
          <w:rFonts w:ascii="Times New Roman" w:hAnsi="Times New Roman" w:cs="Times New Roman"/>
          <w:bCs/>
          <w:color w:val="000000" w:themeColor="text1"/>
        </w:rPr>
        <w:t>.</w:t>
      </w:r>
    </w:p>
    <w:p w14:paraId="091F593B" w14:textId="664FA189" w:rsidR="00F747E0" w:rsidRPr="002E6A64" w:rsidRDefault="00F747E0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 xml:space="preserve">To discuss </w:t>
      </w:r>
      <w:r w:rsidR="00A677EF">
        <w:rPr>
          <w:rFonts w:ascii="Times New Roman" w:hAnsi="Times New Roman" w:cs="Times New Roman"/>
        </w:rPr>
        <w:t>Community</w:t>
      </w:r>
      <w:r w:rsidR="00A11156">
        <w:rPr>
          <w:rFonts w:ascii="Times New Roman" w:hAnsi="Times New Roman" w:cs="Times New Roman"/>
        </w:rPr>
        <w:t xml:space="preserve"> </w:t>
      </w:r>
      <w:proofErr w:type="spellStart"/>
      <w:r w:rsidR="00A11156">
        <w:rPr>
          <w:rFonts w:ascii="Times New Roman" w:hAnsi="Times New Roman" w:cs="Times New Roman"/>
        </w:rPr>
        <w:t>Speedwatch</w:t>
      </w:r>
      <w:proofErr w:type="spellEnd"/>
      <w:r w:rsidR="00A677EF">
        <w:rPr>
          <w:rFonts w:ascii="Times New Roman" w:hAnsi="Times New Roman" w:cs="Times New Roman"/>
        </w:rPr>
        <w:t xml:space="preserve"> </w:t>
      </w:r>
      <w:r w:rsidR="00B7446B">
        <w:rPr>
          <w:rFonts w:ascii="Times New Roman" w:hAnsi="Times New Roman" w:cs="Times New Roman"/>
        </w:rPr>
        <w:t>including A/</w:t>
      </w:r>
      <w:r w:rsidR="00A11156">
        <w:rPr>
          <w:rFonts w:ascii="Times New Roman" w:hAnsi="Times New Roman" w:cs="Times New Roman"/>
        </w:rPr>
        <w:t xml:space="preserve"> </w:t>
      </w:r>
      <w:r w:rsidR="00B7446B">
        <w:rPr>
          <w:rFonts w:ascii="Times New Roman" w:hAnsi="Times New Roman" w:cs="Times New Roman"/>
        </w:rPr>
        <w:t>SID/VA</w:t>
      </w:r>
      <w:r w:rsidR="00970DAB">
        <w:rPr>
          <w:rFonts w:ascii="Times New Roman" w:hAnsi="Times New Roman" w:cs="Times New Roman"/>
        </w:rPr>
        <w:t>S</w:t>
      </w:r>
      <w:r w:rsidR="00B7446B">
        <w:rPr>
          <w:rFonts w:ascii="Times New Roman" w:hAnsi="Times New Roman" w:cs="Times New Roman"/>
        </w:rPr>
        <w:t xml:space="preserve"> sign repairs</w:t>
      </w:r>
      <w:r w:rsidR="0031606C">
        <w:rPr>
          <w:rFonts w:ascii="Times New Roman" w:hAnsi="Times New Roman" w:cs="Times New Roman"/>
        </w:rPr>
        <w:t>/removal</w:t>
      </w:r>
      <w:r w:rsidR="00B7446B">
        <w:rPr>
          <w:rFonts w:ascii="Times New Roman" w:hAnsi="Times New Roman" w:cs="Times New Roman"/>
        </w:rPr>
        <w:t>.</w:t>
      </w:r>
    </w:p>
    <w:p w14:paraId="74AE7003" w14:textId="7839DB8B" w:rsidR="00F25FA8" w:rsidRPr="00A32F2F" w:rsidRDefault="00F25FA8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>Discuss</w:t>
      </w:r>
      <w:r w:rsidR="00B41593">
        <w:rPr>
          <w:rFonts w:ascii="Times New Roman" w:hAnsi="Times New Roman" w:cs="Times New Roman"/>
        </w:rPr>
        <w:t xml:space="preserve"> &amp; consider</w:t>
      </w:r>
      <w:r>
        <w:rPr>
          <w:rFonts w:ascii="Times New Roman" w:hAnsi="Times New Roman" w:cs="Times New Roman"/>
        </w:rPr>
        <w:t xml:space="preserve"> </w:t>
      </w:r>
      <w:r w:rsidR="00343700">
        <w:rPr>
          <w:rFonts w:ascii="Times New Roman" w:hAnsi="Times New Roman" w:cs="Times New Roman"/>
        </w:rPr>
        <w:t>potential parish projects for 2026</w:t>
      </w:r>
      <w:r w:rsidR="00F41108">
        <w:rPr>
          <w:rFonts w:ascii="Times New Roman" w:hAnsi="Times New Roman" w:cs="Times New Roman"/>
        </w:rPr>
        <w:t xml:space="preserve"> including A/</w:t>
      </w:r>
      <w:r w:rsidR="00B41593">
        <w:rPr>
          <w:rFonts w:ascii="Times New Roman" w:hAnsi="Times New Roman" w:cs="Times New Roman"/>
        </w:rPr>
        <w:t xml:space="preserve">proposed </w:t>
      </w:r>
      <w:r w:rsidR="00F41108">
        <w:rPr>
          <w:rFonts w:ascii="Times New Roman" w:hAnsi="Times New Roman" w:cs="Times New Roman"/>
        </w:rPr>
        <w:t>memorial monument</w:t>
      </w:r>
      <w:r w:rsidR="00B41593">
        <w:rPr>
          <w:rFonts w:ascii="Times New Roman" w:hAnsi="Times New Roman" w:cs="Times New Roman"/>
        </w:rPr>
        <w:t>.</w:t>
      </w:r>
    </w:p>
    <w:p w14:paraId="12AED606" w14:textId="61D867CA" w:rsidR="00F747E0" w:rsidRPr="00914639" w:rsidRDefault="00D66224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>Neighbourhood</w:t>
      </w:r>
      <w:r w:rsidR="00F747E0">
        <w:rPr>
          <w:rFonts w:ascii="Times New Roman" w:hAnsi="Times New Roman" w:cs="Times New Roman"/>
        </w:rPr>
        <w:t xml:space="preserve"> Plan briefing &amp; </w:t>
      </w:r>
      <w:r w:rsidR="00FA099C">
        <w:rPr>
          <w:rFonts w:ascii="Times New Roman" w:hAnsi="Times New Roman" w:cs="Times New Roman"/>
        </w:rPr>
        <w:t>update. Consider</w:t>
      </w:r>
      <w:r w:rsidR="00E76E59">
        <w:rPr>
          <w:rFonts w:ascii="Times New Roman" w:hAnsi="Times New Roman" w:cs="Times New Roman"/>
        </w:rPr>
        <w:t xml:space="preserve"> comments</w:t>
      </w:r>
      <w:r w:rsidR="00FA099C">
        <w:rPr>
          <w:rFonts w:ascii="Times New Roman" w:hAnsi="Times New Roman" w:cs="Times New Roman"/>
        </w:rPr>
        <w:t xml:space="preserve"> on updated plan and approve submissions.</w:t>
      </w:r>
    </w:p>
    <w:p w14:paraId="2167A80C" w14:textId="20FE717D" w:rsidR="006A44C0" w:rsidRPr="004A180F" w:rsidRDefault="00E20012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>Discuss second account</w:t>
      </w:r>
      <w:r w:rsidR="00484B73">
        <w:rPr>
          <w:rFonts w:ascii="Times New Roman" w:hAnsi="Times New Roman" w:cs="Times New Roman"/>
        </w:rPr>
        <w:t xml:space="preserve"> &amp; debit card application. </w:t>
      </w:r>
    </w:p>
    <w:p w14:paraId="4F2C8D48" w14:textId="42DBDE53" w:rsidR="004A180F" w:rsidRPr="005F08FF" w:rsidRDefault="002279E9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</w:rPr>
        <w:t xml:space="preserve">Reappoint internal Auditor. </w:t>
      </w:r>
    </w:p>
    <w:p w14:paraId="58555063" w14:textId="5734ABE8" w:rsidR="00196659" w:rsidRPr="00196659" w:rsidRDefault="00892B6B" w:rsidP="00892B6B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196659">
        <w:rPr>
          <w:rFonts w:ascii="Times New Roman" w:hAnsi="Times New Roman" w:cs="Times New Roman"/>
        </w:rPr>
        <w:t xml:space="preserve">To approve expenditure &amp; financial </w:t>
      </w:r>
      <w:r w:rsidR="001004D7" w:rsidRPr="00196659">
        <w:rPr>
          <w:rFonts w:ascii="Times New Roman" w:hAnsi="Times New Roman" w:cs="Times New Roman"/>
        </w:rPr>
        <w:t>reports</w:t>
      </w:r>
      <w:r w:rsidR="001004D7">
        <w:rPr>
          <w:rFonts w:ascii="Times New Roman" w:hAnsi="Times New Roman" w:cs="Times New Roman"/>
        </w:rPr>
        <w:t>. Including A/</w:t>
      </w:r>
      <w:proofErr w:type="spellStart"/>
      <w:r w:rsidR="001004D7">
        <w:rPr>
          <w:rFonts w:ascii="Times New Roman" w:hAnsi="Times New Roman" w:cs="Times New Roman"/>
        </w:rPr>
        <w:t>Hutwash</w:t>
      </w:r>
      <w:proofErr w:type="spellEnd"/>
      <w:r w:rsidR="001004D7">
        <w:rPr>
          <w:rFonts w:ascii="Times New Roman" w:hAnsi="Times New Roman" w:cs="Times New Roman"/>
        </w:rPr>
        <w:t xml:space="preserve"> invoice.</w:t>
      </w:r>
      <w:r w:rsidR="00832589">
        <w:rPr>
          <w:rFonts w:ascii="Times New Roman" w:hAnsi="Times New Roman" w:cs="Times New Roman"/>
        </w:rPr>
        <w:t xml:space="preserve"> </w:t>
      </w:r>
      <w:r w:rsidR="002F2649">
        <w:rPr>
          <w:rFonts w:ascii="Times New Roman" w:hAnsi="Times New Roman" w:cs="Times New Roman"/>
        </w:rPr>
        <w:t xml:space="preserve"> </w:t>
      </w:r>
    </w:p>
    <w:p w14:paraId="18374863" w14:textId="149962ED" w:rsidR="00D54D58" w:rsidRPr="004A463C" w:rsidRDefault="00D54D58" w:rsidP="000E580D">
      <w:pPr>
        <w:pStyle w:val="ListParagraph"/>
        <w:numPr>
          <w:ilvl w:val="0"/>
          <w:numId w:val="1"/>
        </w:numPr>
        <w:spacing w:after="0" w:line="360" w:lineRule="auto"/>
        <w:ind w:left="567" w:hanging="567"/>
        <w:rPr>
          <w:rFonts w:ascii="Times New Roman" w:hAnsi="Times New Roman" w:cs="Times New Roman"/>
          <w:bCs/>
          <w:color w:val="000000" w:themeColor="text1"/>
        </w:rPr>
      </w:pPr>
      <w:r w:rsidRPr="004A463C">
        <w:rPr>
          <w:rFonts w:ascii="Times New Roman" w:hAnsi="Times New Roman" w:cs="Times New Roman"/>
        </w:rPr>
        <w:t>Date of Next Meeting</w:t>
      </w:r>
      <w:r w:rsidR="0035714B" w:rsidRPr="004A463C">
        <w:rPr>
          <w:rFonts w:ascii="Times New Roman" w:hAnsi="Times New Roman" w:cs="Times New Roman"/>
        </w:rPr>
        <w:t>.</w:t>
      </w:r>
      <w:r w:rsidR="00982182" w:rsidRPr="004A463C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A37EBC">
        <w:rPr>
          <w:rFonts w:ascii="Times New Roman" w:hAnsi="Times New Roman" w:cs="Times New Roman"/>
          <w:b/>
          <w:bCs/>
          <w:color w:val="FF0000"/>
        </w:rPr>
        <w:t>14 April</w:t>
      </w:r>
      <w:r w:rsidR="007F740E">
        <w:rPr>
          <w:rFonts w:ascii="Times New Roman" w:hAnsi="Times New Roman" w:cs="Times New Roman"/>
          <w:b/>
          <w:color w:val="FF0000"/>
        </w:rPr>
        <w:t xml:space="preserve"> </w:t>
      </w:r>
      <w:r w:rsidRPr="004A463C">
        <w:rPr>
          <w:rFonts w:ascii="Times New Roman" w:hAnsi="Times New Roman" w:cs="Times New Roman"/>
          <w:b/>
          <w:color w:val="FF0000"/>
        </w:rPr>
        <w:t xml:space="preserve"> Burton Community Centre, Sandy Plot at 7.30</w:t>
      </w:r>
      <w:r w:rsidR="00A11156" w:rsidRPr="004A463C">
        <w:rPr>
          <w:rFonts w:ascii="Times New Roman" w:hAnsi="Times New Roman" w:cs="Times New Roman"/>
          <w:b/>
          <w:color w:val="FF0000"/>
        </w:rPr>
        <w:t xml:space="preserve">pm. </w:t>
      </w:r>
    </w:p>
    <w:sectPr w:rsidR="00D54D58" w:rsidRPr="004A463C" w:rsidSect="00080235">
      <w:headerReference w:type="default" r:id="rId14"/>
      <w:pgSz w:w="11906" w:h="16838"/>
      <w:pgMar w:top="297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93B8D" w14:textId="77777777" w:rsidR="00142BCE" w:rsidRDefault="00142BCE" w:rsidP="00FD1E22">
      <w:pPr>
        <w:spacing w:after="0" w:line="240" w:lineRule="auto"/>
      </w:pPr>
      <w:r>
        <w:separator/>
      </w:r>
    </w:p>
  </w:endnote>
  <w:endnote w:type="continuationSeparator" w:id="0">
    <w:p w14:paraId="3C8BA2AB" w14:textId="77777777" w:rsidR="00142BCE" w:rsidRDefault="00142BCE" w:rsidP="00FD1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A0CCE" w14:textId="77777777" w:rsidR="00142BCE" w:rsidRDefault="00142BCE" w:rsidP="00FD1E22">
      <w:pPr>
        <w:spacing w:after="0" w:line="240" w:lineRule="auto"/>
      </w:pPr>
      <w:r>
        <w:separator/>
      </w:r>
    </w:p>
  </w:footnote>
  <w:footnote w:type="continuationSeparator" w:id="0">
    <w:p w14:paraId="460A7691" w14:textId="77777777" w:rsidR="00142BCE" w:rsidRDefault="00142BCE" w:rsidP="00FD1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C658A" w14:textId="77777777" w:rsidR="00636546" w:rsidRPr="00636546" w:rsidRDefault="001D6263" w:rsidP="00636546">
    <w:pPr>
      <w:pStyle w:val="Footer"/>
      <w:tabs>
        <w:tab w:val="clear" w:pos="4513"/>
        <w:tab w:val="clear" w:pos="9026"/>
        <w:tab w:val="left" w:pos="709"/>
      </w:tabs>
      <w:spacing w:after="120"/>
      <w:ind w:right="-142"/>
      <w:jc w:val="right"/>
      <w:rPr>
        <w:rFonts w:ascii="Baskerville Old Face" w:hAnsi="Baskerville Old Face"/>
        <w:b/>
        <w:bCs/>
        <w:smallCaps/>
        <w:color w:val="385623" w:themeColor="accent6" w:themeShade="80"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4657D6F" wp14:editId="0489E8FD">
          <wp:simplePos x="0" y="0"/>
          <wp:positionH relativeFrom="column">
            <wp:posOffset>-447675</wp:posOffset>
          </wp:positionH>
          <wp:positionV relativeFrom="paragraph">
            <wp:posOffset>-1905</wp:posOffset>
          </wp:positionV>
          <wp:extent cx="847725" cy="847725"/>
          <wp:effectExtent l="0" t="0" r="9525" b="9525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521">
      <w:tab/>
    </w:r>
    <w:r w:rsidR="00311521" w:rsidRPr="00636546">
      <w:rPr>
        <w:rFonts w:ascii="Baskerville Old Face" w:hAnsi="Baskerville Old Face"/>
        <w:b/>
        <w:bCs/>
        <w:smallCaps/>
        <w:color w:val="385623" w:themeColor="accent6" w:themeShade="80"/>
        <w:sz w:val="40"/>
        <w:szCs w:val="40"/>
      </w:rPr>
      <w:t xml:space="preserve">Burton &amp; </w:t>
    </w:r>
    <w:proofErr w:type="spellStart"/>
    <w:r w:rsidR="00311521" w:rsidRPr="00636546">
      <w:rPr>
        <w:rFonts w:ascii="Baskerville Old Face" w:hAnsi="Baskerville Old Face"/>
        <w:b/>
        <w:bCs/>
        <w:smallCaps/>
        <w:color w:val="385623" w:themeColor="accent6" w:themeShade="80"/>
        <w:sz w:val="40"/>
        <w:szCs w:val="40"/>
      </w:rPr>
      <w:t>Winkton</w:t>
    </w:r>
    <w:proofErr w:type="spellEnd"/>
    <w:r w:rsidR="00311521" w:rsidRPr="00636546">
      <w:rPr>
        <w:rFonts w:ascii="Baskerville Old Face" w:hAnsi="Baskerville Old Face"/>
        <w:b/>
        <w:bCs/>
        <w:smallCaps/>
        <w:color w:val="385623" w:themeColor="accent6" w:themeShade="80"/>
        <w:sz w:val="40"/>
        <w:szCs w:val="40"/>
      </w:rPr>
      <w:t xml:space="preserve"> Parish Council</w:t>
    </w:r>
    <w:r w:rsidR="000A3378" w:rsidRPr="00636546">
      <w:rPr>
        <w:rFonts w:ascii="Baskerville Old Face" w:hAnsi="Baskerville Old Face"/>
        <w:b/>
        <w:bCs/>
        <w:smallCaps/>
        <w:color w:val="385623" w:themeColor="accent6" w:themeShade="80"/>
        <w:sz w:val="40"/>
        <w:szCs w:val="40"/>
      </w:rPr>
      <w:br/>
    </w:r>
    <w:r w:rsidR="000A3378" w:rsidRPr="00636546">
      <w:rPr>
        <w:rFonts w:ascii="Baskerville Old Face" w:hAnsi="Baskerville Old Face"/>
        <w:b/>
        <w:bCs/>
        <w:smallCaps/>
        <w:color w:val="385623" w:themeColor="accent6" w:themeShade="80"/>
        <w:sz w:val="40"/>
        <w:szCs w:val="40"/>
      </w:rPr>
      <w:tab/>
    </w:r>
    <w:r w:rsidR="000A3378" w:rsidRPr="00636546">
      <w:rPr>
        <w:rFonts w:ascii="Baskerville Old Face" w:hAnsi="Baskerville Old Face"/>
        <w:smallCaps/>
        <w:color w:val="385623" w:themeColor="accent6" w:themeShade="80"/>
        <w:sz w:val="28"/>
        <w:szCs w:val="28"/>
      </w:rPr>
      <w:t>Burton Community Centre</w:t>
    </w:r>
    <w:r w:rsidR="000A3378" w:rsidRPr="00636546">
      <w:rPr>
        <w:rFonts w:ascii="Baskerville Old Face" w:hAnsi="Baskerville Old Face"/>
        <w:smallCaps/>
        <w:color w:val="385623" w:themeColor="accent6" w:themeShade="80"/>
        <w:sz w:val="28"/>
        <w:szCs w:val="28"/>
      </w:rPr>
      <w:br/>
    </w:r>
    <w:r w:rsidR="000A3378" w:rsidRPr="00636546">
      <w:rPr>
        <w:rFonts w:ascii="Baskerville Old Face" w:hAnsi="Baskerville Old Face"/>
        <w:smallCaps/>
        <w:color w:val="385623" w:themeColor="accent6" w:themeShade="80"/>
        <w:sz w:val="28"/>
        <w:szCs w:val="28"/>
      </w:rPr>
      <w:tab/>
      <w:t>Sandy Plot, Burton</w:t>
    </w:r>
    <w:r w:rsidR="000A3378" w:rsidRPr="00636546">
      <w:rPr>
        <w:rFonts w:ascii="Baskerville Old Face" w:hAnsi="Baskerville Old Face"/>
        <w:smallCaps/>
        <w:color w:val="385623" w:themeColor="accent6" w:themeShade="80"/>
        <w:sz w:val="28"/>
        <w:szCs w:val="28"/>
      </w:rPr>
      <w:br/>
    </w:r>
    <w:r w:rsidR="000A3378" w:rsidRPr="00636546">
      <w:rPr>
        <w:rFonts w:ascii="Baskerville Old Face" w:hAnsi="Baskerville Old Face"/>
        <w:smallCaps/>
        <w:color w:val="385623" w:themeColor="accent6" w:themeShade="80"/>
        <w:sz w:val="28"/>
        <w:szCs w:val="28"/>
      </w:rPr>
      <w:tab/>
      <w:t>BH23 7N</w:t>
    </w:r>
    <w:r w:rsidR="003E0A92" w:rsidRPr="00636546">
      <w:rPr>
        <w:rFonts w:ascii="Baskerville Old Face" w:hAnsi="Baskerville Old Face"/>
        <w:smallCaps/>
        <w:color w:val="385623" w:themeColor="accent6" w:themeShade="80"/>
        <w:sz w:val="28"/>
        <w:szCs w:val="28"/>
      </w:rPr>
      <w:t>H</w:t>
    </w:r>
  </w:p>
  <w:p w14:paraId="11A03754" w14:textId="29B96F59" w:rsidR="00636546" w:rsidRPr="00FF3A13" w:rsidRDefault="003E0A92" w:rsidP="00636546">
    <w:pPr>
      <w:pStyle w:val="Footer"/>
      <w:tabs>
        <w:tab w:val="clear" w:pos="4513"/>
        <w:tab w:val="clear" w:pos="9026"/>
        <w:tab w:val="left" w:pos="709"/>
      </w:tabs>
      <w:spacing w:after="120"/>
      <w:ind w:right="-142"/>
      <w:jc w:val="right"/>
      <w:rPr>
        <w:rFonts w:ascii="Baskerville Old Face" w:hAnsi="Baskerville Old Face" w:cs="Helvetica"/>
        <w:color w:val="385623" w:themeColor="accent6" w:themeShade="80"/>
      </w:rPr>
    </w:pPr>
    <w:r w:rsidRPr="00636546">
      <w:rPr>
        <w:rFonts w:ascii="Baskerville Old Face" w:hAnsi="Baskerville Old Face"/>
        <w:smallCaps/>
        <w:sz w:val="40"/>
        <w:szCs w:val="40"/>
      </w:rPr>
      <w:tab/>
    </w:r>
    <w:r w:rsidR="00636546" w:rsidRPr="00636546">
      <w:rPr>
        <w:rFonts w:ascii="Baskerville Old Face" w:hAnsi="Baskerville Old Face" w:cs="Helvetica"/>
        <w:color w:val="385623" w:themeColor="accent6" w:themeShade="80"/>
      </w:rPr>
      <w:t xml:space="preserve">email: </w:t>
    </w:r>
    <w:r w:rsidR="00D50B77">
      <w:rPr>
        <w:rFonts w:ascii="Baskerville Old Face" w:hAnsi="Baskerville Old Face" w:cs="Helvetica"/>
        <w:color w:val="385623" w:themeColor="accent6" w:themeShade="80"/>
      </w:rPr>
      <w:t>clerk@burtonandwinkton</w:t>
    </w:r>
    <w:r w:rsidR="00B71745">
      <w:rPr>
        <w:rFonts w:ascii="Baskerville Old Face" w:hAnsi="Baskerville Old Face" w:cs="Helvetica"/>
        <w:color w:val="385623" w:themeColor="accent6" w:themeShade="80"/>
      </w:rPr>
      <w:t>parishcouncil.gov.uk</w:t>
    </w:r>
    <w:r w:rsidR="00636546">
      <w:rPr>
        <w:rFonts w:ascii="Baskerville Old Face" w:hAnsi="Baskerville Old Face" w:cs="Helvetica"/>
        <w:color w:val="000000"/>
        <w14:textFill>
          <w14:solidFill>
            <w14:srgbClr w14:val="000000">
              <w14:lumMod w14:val="50000"/>
            </w14:srgbClr>
          </w14:solidFill>
        </w14:textFill>
      </w:rPr>
      <w:br/>
    </w:r>
    <w:proofErr w:type="spellStart"/>
    <w:r w:rsidR="00636546" w:rsidRPr="00636546">
      <w:rPr>
        <w:rFonts w:ascii="Baskerville Old Face" w:hAnsi="Baskerville Old Face" w:cs="Helvetica"/>
        <w:color w:val="385623" w:themeColor="accent6" w:themeShade="80"/>
      </w:rPr>
      <w:t>tel</w:t>
    </w:r>
    <w:proofErr w:type="spellEnd"/>
    <w:r w:rsidR="00636546" w:rsidRPr="00636546">
      <w:rPr>
        <w:rFonts w:ascii="Baskerville Old Face" w:hAnsi="Baskerville Old Face" w:cs="Helvetica"/>
        <w:color w:val="385623" w:themeColor="accent6" w:themeShade="80"/>
      </w:rPr>
      <w:t xml:space="preserve">: </w:t>
    </w:r>
    <w:r w:rsidR="00A77CA9">
      <w:rPr>
        <w:rFonts w:ascii="Baskerville Old Face" w:hAnsi="Baskerville Old Face" w:cs="Helvetica"/>
        <w:color w:val="385623" w:themeColor="accent6" w:themeShade="80"/>
      </w:rPr>
      <w:t xml:space="preserve"> </w:t>
    </w:r>
    <w:r w:rsidR="00636546" w:rsidRPr="00636546">
      <w:rPr>
        <w:rFonts w:ascii="Baskerville Old Face" w:hAnsi="Baskerville Old Face" w:cs="Helvetica"/>
        <w:color w:val="385623" w:themeColor="accent6" w:themeShade="80"/>
      </w:rPr>
      <w:t>01202 470457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F2B75"/>
    <w:multiLevelType w:val="hybridMultilevel"/>
    <w:tmpl w:val="6AB634C8"/>
    <w:lvl w:ilvl="0" w:tplc="3E7433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51E741D7"/>
    <w:multiLevelType w:val="hybridMultilevel"/>
    <w:tmpl w:val="493CF43A"/>
    <w:lvl w:ilvl="0" w:tplc="E20A356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C4852"/>
    <w:multiLevelType w:val="hybridMultilevel"/>
    <w:tmpl w:val="07B63746"/>
    <w:lvl w:ilvl="0" w:tplc="FF7A86AA">
      <w:start w:val="1"/>
      <w:numFmt w:val="decimal"/>
      <w:lvlText w:val="%1."/>
      <w:lvlJc w:val="left"/>
      <w:pPr>
        <w:ind w:left="4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140" w:hanging="360"/>
      </w:pPr>
    </w:lvl>
    <w:lvl w:ilvl="2" w:tplc="0809001B">
      <w:start w:val="1"/>
      <w:numFmt w:val="lowerRoman"/>
      <w:lvlText w:val="%3."/>
      <w:lvlJc w:val="right"/>
      <w:pPr>
        <w:ind w:left="1860" w:hanging="180"/>
      </w:pPr>
    </w:lvl>
    <w:lvl w:ilvl="3" w:tplc="0809000F">
      <w:start w:val="1"/>
      <w:numFmt w:val="decimal"/>
      <w:lvlText w:val="%4."/>
      <w:lvlJc w:val="left"/>
      <w:pPr>
        <w:ind w:left="2580" w:hanging="360"/>
      </w:pPr>
    </w:lvl>
    <w:lvl w:ilvl="4" w:tplc="08090019">
      <w:start w:val="1"/>
      <w:numFmt w:val="lowerLetter"/>
      <w:lvlText w:val="%5."/>
      <w:lvlJc w:val="left"/>
      <w:pPr>
        <w:ind w:left="3300" w:hanging="360"/>
      </w:pPr>
    </w:lvl>
    <w:lvl w:ilvl="5" w:tplc="0809001B">
      <w:start w:val="1"/>
      <w:numFmt w:val="lowerRoman"/>
      <w:lvlText w:val="%6."/>
      <w:lvlJc w:val="right"/>
      <w:pPr>
        <w:ind w:left="4020" w:hanging="180"/>
      </w:pPr>
    </w:lvl>
    <w:lvl w:ilvl="6" w:tplc="0809000F">
      <w:start w:val="1"/>
      <w:numFmt w:val="decimal"/>
      <w:lvlText w:val="%7."/>
      <w:lvlJc w:val="left"/>
      <w:pPr>
        <w:ind w:left="4740" w:hanging="360"/>
      </w:pPr>
    </w:lvl>
    <w:lvl w:ilvl="7" w:tplc="08090019">
      <w:start w:val="1"/>
      <w:numFmt w:val="lowerLetter"/>
      <w:lvlText w:val="%8."/>
      <w:lvlJc w:val="left"/>
      <w:pPr>
        <w:ind w:left="5460" w:hanging="360"/>
      </w:pPr>
    </w:lvl>
    <w:lvl w:ilvl="8" w:tplc="0809001B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17F6623"/>
    <w:multiLevelType w:val="multilevel"/>
    <w:tmpl w:val="1926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872B1F"/>
    <w:multiLevelType w:val="hybridMultilevel"/>
    <w:tmpl w:val="6AB634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2030223">
    <w:abstractNumId w:val="0"/>
  </w:num>
  <w:num w:numId="2" w16cid:durableId="230238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73411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0210205">
    <w:abstractNumId w:val="4"/>
  </w:num>
  <w:num w:numId="5" w16cid:durableId="1295863671">
    <w:abstractNumId w:val="3"/>
  </w:num>
  <w:num w:numId="6" w16cid:durableId="9112782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5DA"/>
    <w:rsid w:val="00002B51"/>
    <w:rsid w:val="0001070A"/>
    <w:rsid w:val="00010B70"/>
    <w:rsid w:val="00011492"/>
    <w:rsid w:val="000137E2"/>
    <w:rsid w:val="0001490B"/>
    <w:rsid w:val="00014E99"/>
    <w:rsid w:val="00021E0E"/>
    <w:rsid w:val="00023CFB"/>
    <w:rsid w:val="00031CAA"/>
    <w:rsid w:val="00032048"/>
    <w:rsid w:val="00041B1D"/>
    <w:rsid w:val="000624DA"/>
    <w:rsid w:val="0006332A"/>
    <w:rsid w:val="000642FF"/>
    <w:rsid w:val="00065CBA"/>
    <w:rsid w:val="00065F5B"/>
    <w:rsid w:val="00074CBE"/>
    <w:rsid w:val="000800E0"/>
    <w:rsid w:val="00080235"/>
    <w:rsid w:val="00080563"/>
    <w:rsid w:val="000812D1"/>
    <w:rsid w:val="0008600B"/>
    <w:rsid w:val="00090F4D"/>
    <w:rsid w:val="00095D9F"/>
    <w:rsid w:val="000973C5"/>
    <w:rsid w:val="000A3378"/>
    <w:rsid w:val="000A4073"/>
    <w:rsid w:val="000A41C4"/>
    <w:rsid w:val="000A6712"/>
    <w:rsid w:val="000B0AF1"/>
    <w:rsid w:val="000B1116"/>
    <w:rsid w:val="000B2511"/>
    <w:rsid w:val="000B30E5"/>
    <w:rsid w:val="000B46A4"/>
    <w:rsid w:val="000C1927"/>
    <w:rsid w:val="000C6DEF"/>
    <w:rsid w:val="000C77D0"/>
    <w:rsid w:val="000D14B6"/>
    <w:rsid w:val="000E01C2"/>
    <w:rsid w:val="000E39BD"/>
    <w:rsid w:val="000E6953"/>
    <w:rsid w:val="000E6B87"/>
    <w:rsid w:val="000F0287"/>
    <w:rsid w:val="000F2897"/>
    <w:rsid w:val="000F28BE"/>
    <w:rsid w:val="000F4810"/>
    <w:rsid w:val="000F5CD2"/>
    <w:rsid w:val="0010000D"/>
    <w:rsid w:val="001004D7"/>
    <w:rsid w:val="001007A4"/>
    <w:rsid w:val="0011170C"/>
    <w:rsid w:val="001132E1"/>
    <w:rsid w:val="00115AE9"/>
    <w:rsid w:val="00121460"/>
    <w:rsid w:val="00136D3E"/>
    <w:rsid w:val="001401F4"/>
    <w:rsid w:val="00142BCE"/>
    <w:rsid w:val="00147B90"/>
    <w:rsid w:val="00151B85"/>
    <w:rsid w:val="00154C8C"/>
    <w:rsid w:val="00155C6C"/>
    <w:rsid w:val="001631B9"/>
    <w:rsid w:val="001632A4"/>
    <w:rsid w:val="0016522D"/>
    <w:rsid w:val="0017265F"/>
    <w:rsid w:val="00176539"/>
    <w:rsid w:val="00183618"/>
    <w:rsid w:val="00183FDA"/>
    <w:rsid w:val="0019466D"/>
    <w:rsid w:val="00196659"/>
    <w:rsid w:val="00197140"/>
    <w:rsid w:val="00197821"/>
    <w:rsid w:val="001A0CFC"/>
    <w:rsid w:val="001A0D87"/>
    <w:rsid w:val="001A2019"/>
    <w:rsid w:val="001C0676"/>
    <w:rsid w:val="001C237A"/>
    <w:rsid w:val="001C2BA9"/>
    <w:rsid w:val="001C649A"/>
    <w:rsid w:val="001D6263"/>
    <w:rsid w:val="001E565B"/>
    <w:rsid w:val="001E59F9"/>
    <w:rsid w:val="001F524A"/>
    <w:rsid w:val="001F6C53"/>
    <w:rsid w:val="00200189"/>
    <w:rsid w:val="00201FF6"/>
    <w:rsid w:val="002110DF"/>
    <w:rsid w:val="00223BEC"/>
    <w:rsid w:val="00223D00"/>
    <w:rsid w:val="0022533A"/>
    <w:rsid w:val="002279E9"/>
    <w:rsid w:val="002375E6"/>
    <w:rsid w:val="0024549E"/>
    <w:rsid w:val="0024618F"/>
    <w:rsid w:val="00247FDE"/>
    <w:rsid w:val="00253744"/>
    <w:rsid w:val="00253789"/>
    <w:rsid w:val="00256FD9"/>
    <w:rsid w:val="002648C4"/>
    <w:rsid w:val="002652B8"/>
    <w:rsid w:val="00265A13"/>
    <w:rsid w:val="00271DCC"/>
    <w:rsid w:val="00273532"/>
    <w:rsid w:val="00275FDE"/>
    <w:rsid w:val="0027645B"/>
    <w:rsid w:val="00281A7E"/>
    <w:rsid w:val="00283CD5"/>
    <w:rsid w:val="00284470"/>
    <w:rsid w:val="0029037E"/>
    <w:rsid w:val="002933DE"/>
    <w:rsid w:val="002A1E09"/>
    <w:rsid w:val="002A2958"/>
    <w:rsid w:val="002A4945"/>
    <w:rsid w:val="002A5EF6"/>
    <w:rsid w:val="002A61FC"/>
    <w:rsid w:val="002A64CA"/>
    <w:rsid w:val="002B51FC"/>
    <w:rsid w:val="002C3AEC"/>
    <w:rsid w:val="002C3F0D"/>
    <w:rsid w:val="002D5B95"/>
    <w:rsid w:val="002E2F35"/>
    <w:rsid w:val="002E3B7E"/>
    <w:rsid w:val="002E6A64"/>
    <w:rsid w:val="002F2649"/>
    <w:rsid w:val="002F374E"/>
    <w:rsid w:val="002F3A52"/>
    <w:rsid w:val="002F429F"/>
    <w:rsid w:val="002F7DFE"/>
    <w:rsid w:val="00304FDD"/>
    <w:rsid w:val="0030704D"/>
    <w:rsid w:val="00307FE6"/>
    <w:rsid w:val="00311521"/>
    <w:rsid w:val="003115E9"/>
    <w:rsid w:val="0031606C"/>
    <w:rsid w:val="00320A5C"/>
    <w:rsid w:val="00322A07"/>
    <w:rsid w:val="003234ED"/>
    <w:rsid w:val="003249A2"/>
    <w:rsid w:val="00324F53"/>
    <w:rsid w:val="0033287C"/>
    <w:rsid w:val="00333B6B"/>
    <w:rsid w:val="00337305"/>
    <w:rsid w:val="00343700"/>
    <w:rsid w:val="00344CFB"/>
    <w:rsid w:val="0034627D"/>
    <w:rsid w:val="0034682C"/>
    <w:rsid w:val="00346DBF"/>
    <w:rsid w:val="00350A9A"/>
    <w:rsid w:val="00351464"/>
    <w:rsid w:val="00356ED6"/>
    <w:rsid w:val="0035714B"/>
    <w:rsid w:val="00357D6C"/>
    <w:rsid w:val="003630E8"/>
    <w:rsid w:val="00366B69"/>
    <w:rsid w:val="00370529"/>
    <w:rsid w:val="00374B8E"/>
    <w:rsid w:val="00377E5A"/>
    <w:rsid w:val="00390620"/>
    <w:rsid w:val="003912DE"/>
    <w:rsid w:val="00391A44"/>
    <w:rsid w:val="003923D5"/>
    <w:rsid w:val="0039338B"/>
    <w:rsid w:val="003A4B3A"/>
    <w:rsid w:val="003B7ED7"/>
    <w:rsid w:val="003C064D"/>
    <w:rsid w:val="003C35EE"/>
    <w:rsid w:val="003C4CAF"/>
    <w:rsid w:val="003D0143"/>
    <w:rsid w:val="003D5965"/>
    <w:rsid w:val="003D7255"/>
    <w:rsid w:val="003E0A39"/>
    <w:rsid w:val="003E0A92"/>
    <w:rsid w:val="003E0CD2"/>
    <w:rsid w:val="003F1181"/>
    <w:rsid w:val="003F203D"/>
    <w:rsid w:val="003F238F"/>
    <w:rsid w:val="003F2965"/>
    <w:rsid w:val="003F3B35"/>
    <w:rsid w:val="003F5515"/>
    <w:rsid w:val="004012D7"/>
    <w:rsid w:val="00403685"/>
    <w:rsid w:val="0040523D"/>
    <w:rsid w:val="0041005D"/>
    <w:rsid w:val="00411250"/>
    <w:rsid w:val="00411B8F"/>
    <w:rsid w:val="0041431C"/>
    <w:rsid w:val="00414B77"/>
    <w:rsid w:val="0041636C"/>
    <w:rsid w:val="00417E49"/>
    <w:rsid w:val="00422496"/>
    <w:rsid w:val="00431355"/>
    <w:rsid w:val="00434870"/>
    <w:rsid w:val="004356D9"/>
    <w:rsid w:val="00435EAB"/>
    <w:rsid w:val="0044331F"/>
    <w:rsid w:val="00445AB0"/>
    <w:rsid w:val="00460FC3"/>
    <w:rsid w:val="00461D60"/>
    <w:rsid w:val="00467B24"/>
    <w:rsid w:val="004717EA"/>
    <w:rsid w:val="00471DF9"/>
    <w:rsid w:val="004735C0"/>
    <w:rsid w:val="00475BBA"/>
    <w:rsid w:val="00482CEE"/>
    <w:rsid w:val="00484B73"/>
    <w:rsid w:val="004930B1"/>
    <w:rsid w:val="004A091D"/>
    <w:rsid w:val="004A0FFD"/>
    <w:rsid w:val="004A180F"/>
    <w:rsid w:val="004A463C"/>
    <w:rsid w:val="004B4178"/>
    <w:rsid w:val="004B707F"/>
    <w:rsid w:val="004C15DA"/>
    <w:rsid w:val="004D7844"/>
    <w:rsid w:val="004E01AD"/>
    <w:rsid w:val="004E1163"/>
    <w:rsid w:val="004E37D8"/>
    <w:rsid w:val="004F2C64"/>
    <w:rsid w:val="004F30AD"/>
    <w:rsid w:val="004F3C4D"/>
    <w:rsid w:val="004F40CA"/>
    <w:rsid w:val="004F460A"/>
    <w:rsid w:val="004F6314"/>
    <w:rsid w:val="004F67B1"/>
    <w:rsid w:val="004F6E0F"/>
    <w:rsid w:val="0050359E"/>
    <w:rsid w:val="005035E5"/>
    <w:rsid w:val="00504845"/>
    <w:rsid w:val="00511D27"/>
    <w:rsid w:val="00515E01"/>
    <w:rsid w:val="00523430"/>
    <w:rsid w:val="0052694C"/>
    <w:rsid w:val="00531092"/>
    <w:rsid w:val="00531DFE"/>
    <w:rsid w:val="00531F62"/>
    <w:rsid w:val="005333AE"/>
    <w:rsid w:val="00542306"/>
    <w:rsid w:val="0054237D"/>
    <w:rsid w:val="0055119B"/>
    <w:rsid w:val="0055166C"/>
    <w:rsid w:val="00552504"/>
    <w:rsid w:val="0055270F"/>
    <w:rsid w:val="00556603"/>
    <w:rsid w:val="00561B27"/>
    <w:rsid w:val="00561CB2"/>
    <w:rsid w:val="005639D4"/>
    <w:rsid w:val="0056670A"/>
    <w:rsid w:val="00571B0B"/>
    <w:rsid w:val="00573EBE"/>
    <w:rsid w:val="00576589"/>
    <w:rsid w:val="00581D45"/>
    <w:rsid w:val="00582DE6"/>
    <w:rsid w:val="0059250D"/>
    <w:rsid w:val="00593F9A"/>
    <w:rsid w:val="005965FD"/>
    <w:rsid w:val="00597C6E"/>
    <w:rsid w:val="005A1397"/>
    <w:rsid w:val="005A7E19"/>
    <w:rsid w:val="005B0F84"/>
    <w:rsid w:val="005B3FEB"/>
    <w:rsid w:val="005C6365"/>
    <w:rsid w:val="005C77D9"/>
    <w:rsid w:val="005C7824"/>
    <w:rsid w:val="005D16BC"/>
    <w:rsid w:val="005D286A"/>
    <w:rsid w:val="005D3D2E"/>
    <w:rsid w:val="005D7B6B"/>
    <w:rsid w:val="005E13F3"/>
    <w:rsid w:val="005E36E7"/>
    <w:rsid w:val="005E5F7A"/>
    <w:rsid w:val="005E6E9F"/>
    <w:rsid w:val="005E709D"/>
    <w:rsid w:val="005F073F"/>
    <w:rsid w:val="005F08FF"/>
    <w:rsid w:val="005F1ACE"/>
    <w:rsid w:val="005F3E63"/>
    <w:rsid w:val="005F4873"/>
    <w:rsid w:val="00600074"/>
    <w:rsid w:val="00601A77"/>
    <w:rsid w:val="0060383E"/>
    <w:rsid w:val="0060481A"/>
    <w:rsid w:val="006102B0"/>
    <w:rsid w:val="00612F90"/>
    <w:rsid w:val="00615DEB"/>
    <w:rsid w:val="00620394"/>
    <w:rsid w:val="00620E9D"/>
    <w:rsid w:val="0063460A"/>
    <w:rsid w:val="00634ADD"/>
    <w:rsid w:val="00636546"/>
    <w:rsid w:val="00641210"/>
    <w:rsid w:val="0064298B"/>
    <w:rsid w:val="00644720"/>
    <w:rsid w:val="00651524"/>
    <w:rsid w:val="00653371"/>
    <w:rsid w:val="0065684E"/>
    <w:rsid w:val="00661A37"/>
    <w:rsid w:val="006814A1"/>
    <w:rsid w:val="00687FEE"/>
    <w:rsid w:val="00690429"/>
    <w:rsid w:val="0069297B"/>
    <w:rsid w:val="00694600"/>
    <w:rsid w:val="006975CC"/>
    <w:rsid w:val="006A44C0"/>
    <w:rsid w:val="006A7A01"/>
    <w:rsid w:val="006B00C0"/>
    <w:rsid w:val="006B04CB"/>
    <w:rsid w:val="006B1017"/>
    <w:rsid w:val="006B36D9"/>
    <w:rsid w:val="006B5541"/>
    <w:rsid w:val="006B57DB"/>
    <w:rsid w:val="006C22C6"/>
    <w:rsid w:val="006C4C63"/>
    <w:rsid w:val="006D4675"/>
    <w:rsid w:val="006E3041"/>
    <w:rsid w:val="006F5832"/>
    <w:rsid w:val="006F6223"/>
    <w:rsid w:val="006F6DAF"/>
    <w:rsid w:val="006F7265"/>
    <w:rsid w:val="007004E2"/>
    <w:rsid w:val="007007D9"/>
    <w:rsid w:val="007028FB"/>
    <w:rsid w:val="007034F5"/>
    <w:rsid w:val="00703913"/>
    <w:rsid w:val="0071228B"/>
    <w:rsid w:val="007136C0"/>
    <w:rsid w:val="00714F55"/>
    <w:rsid w:val="007262D9"/>
    <w:rsid w:val="007267F8"/>
    <w:rsid w:val="00727AA9"/>
    <w:rsid w:val="00727EBA"/>
    <w:rsid w:val="00731BD4"/>
    <w:rsid w:val="007342D9"/>
    <w:rsid w:val="00741765"/>
    <w:rsid w:val="00750459"/>
    <w:rsid w:val="00751A52"/>
    <w:rsid w:val="00756D0A"/>
    <w:rsid w:val="00761DAD"/>
    <w:rsid w:val="007623FD"/>
    <w:rsid w:val="00762879"/>
    <w:rsid w:val="00765EF0"/>
    <w:rsid w:val="00767A4D"/>
    <w:rsid w:val="007706A6"/>
    <w:rsid w:val="00772E75"/>
    <w:rsid w:val="00777302"/>
    <w:rsid w:val="00781A48"/>
    <w:rsid w:val="0078208B"/>
    <w:rsid w:val="00794020"/>
    <w:rsid w:val="007959FE"/>
    <w:rsid w:val="00797C5A"/>
    <w:rsid w:val="007B1BDC"/>
    <w:rsid w:val="007C0BAC"/>
    <w:rsid w:val="007C0C2F"/>
    <w:rsid w:val="007C1593"/>
    <w:rsid w:val="007C1DCD"/>
    <w:rsid w:val="007C278E"/>
    <w:rsid w:val="007C5541"/>
    <w:rsid w:val="007D01A2"/>
    <w:rsid w:val="007D171B"/>
    <w:rsid w:val="007D3603"/>
    <w:rsid w:val="007D59B0"/>
    <w:rsid w:val="007D7A75"/>
    <w:rsid w:val="007E3574"/>
    <w:rsid w:val="007E3A2E"/>
    <w:rsid w:val="007E452A"/>
    <w:rsid w:val="007E4635"/>
    <w:rsid w:val="007E46BC"/>
    <w:rsid w:val="007F0AF7"/>
    <w:rsid w:val="007F249B"/>
    <w:rsid w:val="007F69B8"/>
    <w:rsid w:val="007F740E"/>
    <w:rsid w:val="0080081D"/>
    <w:rsid w:val="00803590"/>
    <w:rsid w:val="00810C96"/>
    <w:rsid w:val="008119A5"/>
    <w:rsid w:val="008120BB"/>
    <w:rsid w:val="0081785C"/>
    <w:rsid w:val="008224D0"/>
    <w:rsid w:val="00822F0E"/>
    <w:rsid w:val="008247AB"/>
    <w:rsid w:val="00824BDF"/>
    <w:rsid w:val="00826E7A"/>
    <w:rsid w:val="0083091E"/>
    <w:rsid w:val="00832589"/>
    <w:rsid w:val="008357ED"/>
    <w:rsid w:val="00836948"/>
    <w:rsid w:val="00841685"/>
    <w:rsid w:val="00841859"/>
    <w:rsid w:val="00851C83"/>
    <w:rsid w:val="00854B4C"/>
    <w:rsid w:val="00856871"/>
    <w:rsid w:val="0086026E"/>
    <w:rsid w:val="008621E7"/>
    <w:rsid w:val="008628D3"/>
    <w:rsid w:val="00862959"/>
    <w:rsid w:val="008658C2"/>
    <w:rsid w:val="00867BDC"/>
    <w:rsid w:val="00867D8A"/>
    <w:rsid w:val="008706C3"/>
    <w:rsid w:val="0087336F"/>
    <w:rsid w:val="00876E03"/>
    <w:rsid w:val="008827E8"/>
    <w:rsid w:val="008922B8"/>
    <w:rsid w:val="00892B6B"/>
    <w:rsid w:val="00894A96"/>
    <w:rsid w:val="008A2F5A"/>
    <w:rsid w:val="008A3227"/>
    <w:rsid w:val="008A34C7"/>
    <w:rsid w:val="008B23FD"/>
    <w:rsid w:val="008B5411"/>
    <w:rsid w:val="008D18A8"/>
    <w:rsid w:val="008D5BE5"/>
    <w:rsid w:val="008E0FE7"/>
    <w:rsid w:val="008E1708"/>
    <w:rsid w:val="008E2740"/>
    <w:rsid w:val="008E2BA6"/>
    <w:rsid w:val="008E7363"/>
    <w:rsid w:val="008F0D7B"/>
    <w:rsid w:val="008F3853"/>
    <w:rsid w:val="008F459D"/>
    <w:rsid w:val="008F7FE0"/>
    <w:rsid w:val="009133AA"/>
    <w:rsid w:val="00914639"/>
    <w:rsid w:val="009156B9"/>
    <w:rsid w:val="00922CE0"/>
    <w:rsid w:val="009267CE"/>
    <w:rsid w:val="009312EF"/>
    <w:rsid w:val="009344E5"/>
    <w:rsid w:val="00934CB3"/>
    <w:rsid w:val="00936DE3"/>
    <w:rsid w:val="009377A4"/>
    <w:rsid w:val="00937D9A"/>
    <w:rsid w:val="00942F38"/>
    <w:rsid w:val="00945116"/>
    <w:rsid w:val="00950712"/>
    <w:rsid w:val="00950DB3"/>
    <w:rsid w:val="00952FAE"/>
    <w:rsid w:val="0095389D"/>
    <w:rsid w:val="00954777"/>
    <w:rsid w:val="009558D2"/>
    <w:rsid w:val="00962E84"/>
    <w:rsid w:val="00964A21"/>
    <w:rsid w:val="00970DAB"/>
    <w:rsid w:val="00975470"/>
    <w:rsid w:val="00975622"/>
    <w:rsid w:val="0097566D"/>
    <w:rsid w:val="00975848"/>
    <w:rsid w:val="00982182"/>
    <w:rsid w:val="0098358A"/>
    <w:rsid w:val="00984A46"/>
    <w:rsid w:val="0099104D"/>
    <w:rsid w:val="00991AB8"/>
    <w:rsid w:val="00995261"/>
    <w:rsid w:val="009A3B0B"/>
    <w:rsid w:val="009A5368"/>
    <w:rsid w:val="009A60CD"/>
    <w:rsid w:val="009A657B"/>
    <w:rsid w:val="009B439C"/>
    <w:rsid w:val="009B49F1"/>
    <w:rsid w:val="009B4F3E"/>
    <w:rsid w:val="009B6FC4"/>
    <w:rsid w:val="009C3218"/>
    <w:rsid w:val="009C3D96"/>
    <w:rsid w:val="009C79DD"/>
    <w:rsid w:val="009C7F26"/>
    <w:rsid w:val="009D1508"/>
    <w:rsid w:val="009D1D26"/>
    <w:rsid w:val="009D328C"/>
    <w:rsid w:val="009D380D"/>
    <w:rsid w:val="009E17D9"/>
    <w:rsid w:val="009E3621"/>
    <w:rsid w:val="009E53CC"/>
    <w:rsid w:val="009E621C"/>
    <w:rsid w:val="009F0E80"/>
    <w:rsid w:val="009F2015"/>
    <w:rsid w:val="009F3959"/>
    <w:rsid w:val="009F3D07"/>
    <w:rsid w:val="009F7889"/>
    <w:rsid w:val="00A03727"/>
    <w:rsid w:val="00A03EAE"/>
    <w:rsid w:val="00A07278"/>
    <w:rsid w:val="00A07B2F"/>
    <w:rsid w:val="00A11156"/>
    <w:rsid w:val="00A15651"/>
    <w:rsid w:val="00A16CE0"/>
    <w:rsid w:val="00A26A81"/>
    <w:rsid w:val="00A304CD"/>
    <w:rsid w:val="00A32F2F"/>
    <w:rsid w:val="00A37EBC"/>
    <w:rsid w:val="00A4149D"/>
    <w:rsid w:val="00A4484F"/>
    <w:rsid w:val="00A4633E"/>
    <w:rsid w:val="00A53325"/>
    <w:rsid w:val="00A553A9"/>
    <w:rsid w:val="00A60DDA"/>
    <w:rsid w:val="00A61068"/>
    <w:rsid w:val="00A616D0"/>
    <w:rsid w:val="00A62E11"/>
    <w:rsid w:val="00A662FB"/>
    <w:rsid w:val="00A66342"/>
    <w:rsid w:val="00A677EF"/>
    <w:rsid w:val="00A71D3E"/>
    <w:rsid w:val="00A7412D"/>
    <w:rsid w:val="00A77CA9"/>
    <w:rsid w:val="00A8573C"/>
    <w:rsid w:val="00A86BDE"/>
    <w:rsid w:val="00A87B28"/>
    <w:rsid w:val="00A915DC"/>
    <w:rsid w:val="00A93E4D"/>
    <w:rsid w:val="00A9571D"/>
    <w:rsid w:val="00A97F91"/>
    <w:rsid w:val="00AA04C9"/>
    <w:rsid w:val="00AA0C85"/>
    <w:rsid w:val="00AA7D6E"/>
    <w:rsid w:val="00AB0678"/>
    <w:rsid w:val="00AB2037"/>
    <w:rsid w:val="00AC4955"/>
    <w:rsid w:val="00AC7BF9"/>
    <w:rsid w:val="00AD37B5"/>
    <w:rsid w:val="00AD5AB5"/>
    <w:rsid w:val="00AD6E67"/>
    <w:rsid w:val="00AD7321"/>
    <w:rsid w:val="00AE0CEE"/>
    <w:rsid w:val="00AE32E7"/>
    <w:rsid w:val="00AE769F"/>
    <w:rsid w:val="00AF7B6F"/>
    <w:rsid w:val="00B01ED8"/>
    <w:rsid w:val="00B03366"/>
    <w:rsid w:val="00B05AB4"/>
    <w:rsid w:val="00B07D07"/>
    <w:rsid w:val="00B13719"/>
    <w:rsid w:val="00B156B5"/>
    <w:rsid w:val="00B16BAC"/>
    <w:rsid w:val="00B17538"/>
    <w:rsid w:val="00B212F3"/>
    <w:rsid w:val="00B2210D"/>
    <w:rsid w:val="00B264DC"/>
    <w:rsid w:val="00B27856"/>
    <w:rsid w:val="00B308DF"/>
    <w:rsid w:val="00B33264"/>
    <w:rsid w:val="00B37D47"/>
    <w:rsid w:val="00B41593"/>
    <w:rsid w:val="00B435A1"/>
    <w:rsid w:val="00B435DA"/>
    <w:rsid w:val="00B454B4"/>
    <w:rsid w:val="00B47167"/>
    <w:rsid w:val="00B52926"/>
    <w:rsid w:val="00B53FE7"/>
    <w:rsid w:val="00B560B0"/>
    <w:rsid w:val="00B60D8B"/>
    <w:rsid w:val="00B672AA"/>
    <w:rsid w:val="00B70AD3"/>
    <w:rsid w:val="00B70B7F"/>
    <w:rsid w:val="00B71745"/>
    <w:rsid w:val="00B7446B"/>
    <w:rsid w:val="00B82708"/>
    <w:rsid w:val="00B82A37"/>
    <w:rsid w:val="00B91053"/>
    <w:rsid w:val="00B91786"/>
    <w:rsid w:val="00B920ED"/>
    <w:rsid w:val="00BB19B5"/>
    <w:rsid w:val="00BB5EED"/>
    <w:rsid w:val="00BC24E5"/>
    <w:rsid w:val="00BC2EF2"/>
    <w:rsid w:val="00BD3076"/>
    <w:rsid w:val="00BD4541"/>
    <w:rsid w:val="00BE31F7"/>
    <w:rsid w:val="00BE32E1"/>
    <w:rsid w:val="00BE41F4"/>
    <w:rsid w:val="00BE427B"/>
    <w:rsid w:val="00BE4D67"/>
    <w:rsid w:val="00BE6C90"/>
    <w:rsid w:val="00BF07B6"/>
    <w:rsid w:val="00BF2737"/>
    <w:rsid w:val="00BF30EE"/>
    <w:rsid w:val="00BF3F0C"/>
    <w:rsid w:val="00BF3FD5"/>
    <w:rsid w:val="00C02377"/>
    <w:rsid w:val="00C034EA"/>
    <w:rsid w:val="00C05D1E"/>
    <w:rsid w:val="00C30CF4"/>
    <w:rsid w:val="00C32D95"/>
    <w:rsid w:val="00C346E4"/>
    <w:rsid w:val="00C37844"/>
    <w:rsid w:val="00C47802"/>
    <w:rsid w:val="00C532E3"/>
    <w:rsid w:val="00C563C2"/>
    <w:rsid w:val="00C66907"/>
    <w:rsid w:val="00C71ACE"/>
    <w:rsid w:val="00C75115"/>
    <w:rsid w:val="00C77DB4"/>
    <w:rsid w:val="00C80F20"/>
    <w:rsid w:val="00C83F81"/>
    <w:rsid w:val="00C90585"/>
    <w:rsid w:val="00C924C6"/>
    <w:rsid w:val="00C97BB0"/>
    <w:rsid w:val="00CA0290"/>
    <w:rsid w:val="00CA0483"/>
    <w:rsid w:val="00CA13C3"/>
    <w:rsid w:val="00CA1580"/>
    <w:rsid w:val="00CA2564"/>
    <w:rsid w:val="00CA32C9"/>
    <w:rsid w:val="00CA343F"/>
    <w:rsid w:val="00CA3E3E"/>
    <w:rsid w:val="00CB2CBB"/>
    <w:rsid w:val="00CB66DB"/>
    <w:rsid w:val="00CC3F75"/>
    <w:rsid w:val="00CC7167"/>
    <w:rsid w:val="00CD15D7"/>
    <w:rsid w:val="00CD2283"/>
    <w:rsid w:val="00CD3563"/>
    <w:rsid w:val="00CD38DB"/>
    <w:rsid w:val="00CD39A1"/>
    <w:rsid w:val="00CD673B"/>
    <w:rsid w:val="00CE1027"/>
    <w:rsid w:val="00CE2140"/>
    <w:rsid w:val="00CE48F1"/>
    <w:rsid w:val="00CE4DA6"/>
    <w:rsid w:val="00CE761B"/>
    <w:rsid w:val="00CF10D9"/>
    <w:rsid w:val="00CF210E"/>
    <w:rsid w:val="00CF6421"/>
    <w:rsid w:val="00CF644B"/>
    <w:rsid w:val="00D06658"/>
    <w:rsid w:val="00D06D89"/>
    <w:rsid w:val="00D0718F"/>
    <w:rsid w:val="00D150BB"/>
    <w:rsid w:val="00D169D5"/>
    <w:rsid w:val="00D1760E"/>
    <w:rsid w:val="00D26E43"/>
    <w:rsid w:val="00D30738"/>
    <w:rsid w:val="00D3570B"/>
    <w:rsid w:val="00D36907"/>
    <w:rsid w:val="00D41203"/>
    <w:rsid w:val="00D4263E"/>
    <w:rsid w:val="00D43189"/>
    <w:rsid w:val="00D50B77"/>
    <w:rsid w:val="00D5335D"/>
    <w:rsid w:val="00D536D9"/>
    <w:rsid w:val="00D54D58"/>
    <w:rsid w:val="00D55AF2"/>
    <w:rsid w:val="00D610B2"/>
    <w:rsid w:val="00D6548D"/>
    <w:rsid w:val="00D66224"/>
    <w:rsid w:val="00D731D0"/>
    <w:rsid w:val="00D73ACF"/>
    <w:rsid w:val="00D73B1A"/>
    <w:rsid w:val="00D744BA"/>
    <w:rsid w:val="00D77288"/>
    <w:rsid w:val="00D81D3B"/>
    <w:rsid w:val="00D83F3D"/>
    <w:rsid w:val="00D91AEF"/>
    <w:rsid w:val="00D922CC"/>
    <w:rsid w:val="00DA0811"/>
    <w:rsid w:val="00DA0B35"/>
    <w:rsid w:val="00DB2868"/>
    <w:rsid w:val="00DB5F32"/>
    <w:rsid w:val="00DC2799"/>
    <w:rsid w:val="00DC36C4"/>
    <w:rsid w:val="00DD1AC1"/>
    <w:rsid w:val="00DD3203"/>
    <w:rsid w:val="00DD3B7D"/>
    <w:rsid w:val="00DE022B"/>
    <w:rsid w:val="00DE57DF"/>
    <w:rsid w:val="00DE740B"/>
    <w:rsid w:val="00DE77A5"/>
    <w:rsid w:val="00DE7CDC"/>
    <w:rsid w:val="00DF101C"/>
    <w:rsid w:val="00DF1ED3"/>
    <w:rsid w:val="00DF21DD"/>
    <w:rsid w:val="00DF52E6"/>
    <w:rsid w:val="00DF6F5B"/>
    <w:rsid w:val="00DF72AF"/>
    <w:rsid w:val="00E018C8"/>
    <w:rsid w:val="00E05057"/>
    <w:rsid w:val="00E05157"/>
    <w:rsid w:val="00E136CE"/>
    <w:rsid w:val="00E16D69"/>
    <w:rsid w:val="00E17AE8"/>
    <w:rsid w:val="00E20012"/>
    <w:rsid w:val="00E2076E"/>
    <w:rsid w:val="00E21461"/>
    <w:rsid w:val="00E2154A"/>
    <w:rsid w:val="00E21667"/>
    <w:rsid w:val="00E2387C"/>
    <w:rsid w:val="00E26910"/>
    <w:rsid w:val="00E327F0"/>
    <w:rsid w:val="00E43B1D"/>
    <w:rsid w:val="00E43E13"/>
    <w:rsid w:val="00E44F0F"/>
    <w:rsid w:val="00E479E0"/>
    <w:rsid w:val="00E50965"/>
    <w:rsid w:val="00E50FF3"/>
    <w:rsid w:val="00E515FD"/>
    <w:rsid w:val="00E51EBD"/>
    <w:rsid w:val="00E536C2"/>
    <w:rsid w:val="00E54C8F"/>
    <w:rsid w:val="00E646BA"/>
    <w:rsid w:val="00E67D48"/>
    <w:rsid w:val="00E707EB"/>
    <w:rsid w:val="00E70C88"/>
    <w:rsid w:val="00E71EF0"/>
    <w:rsid w:val="00E72B7A"/>
    <w:rsid w:val="00E735B8"/>
    <w:rsid w:val="00E76E59"/>
    <w:rsid w:val="00E7735A"/>
    <w:rsid w:val="00E77AFE"/>
    <w:rsid w:val="00E77C72"/>
    <w:rsid w:val="00E82475"/>
    <w:rsid w:val="00E8613D"/>
    <w:rsid w:val="00E9195F"/>
    <w:rsid w:val="00E941E4"/>
    <w:rsid w:val="00E96D19"/>
    <w:rsid w:val="00EA0651"/>
    <w:rsid w:val="00EA1C1E"/>
    <w:rsid w:val="00EA22FC"/>
    <w:rsid w:val="00EA72D1"/>
    <w:rsid w:val="00EB0D1B"/>
    <w:rsid w:val="00EB3CDA"/>
    <w:rsid w:val="00EB43A6"/>
    <w:rsid w:val="00EB6938"/>
    <w:rsid w:val="00EB7603"/>
    <w:rsid w:val="00EC25E2"/>
    <w:rsid w:val="00EC6B6C"/>
    <w:rsid w:val="00ED3618"/>
    <w:rsid w:val="00ED5338"/>
    <w:rsid w:val="00ED69A5"/>
    <w:rsid w:val="00EE463A"/>
    <w:rsid w:val="00EE4B6C"/>
    <w:rsid w:val="00EE4F52"/>
    <w:rsid w:val="00EF6D46"/>
    <w:rsid w:val="00EF6EFC"/>
    <w:rsid w:val="00F02C36"/>
    <w:rsid w:val="00F03088"/>
    <w:rsid w:val="00F04406"/>
    <w:rsid w:val="00F06F14"/>
    <w:rsid w:val="00F11CBE"/>
    <w:rsid w:val="00F147C4"/>
    <w:rsid w:val="00F14F96"/>
    <w:rsid w:val="00F15C89"/>
    <w:rsid w:val="00F179CD"/>
    <w:rsid w:val="00F20AFB"/>
    <w:rsid w:val="00F25FA8"/>
    <w:rsid w:val="00F312CE"/>
    <w:rsid w:val="00F32CE7"/>
    <w:rsid w:val="00F34BF7"/>
    <w:rsid w:val="00F35C62"/>
    <w:rsid w:val="00F41108"/>
    <w:rsid w:val="00F41D4D"/>
    <w:rsid w:val="00F477DE"/>
    <w:rsid w:val="00F526CC"/>
    <w:rsid w:val="00F533A3"/>
    <w:rsid w:val="00F5360B"/>
    <w:rsid w:val="00F54684"/>
    <w:rsid w:val="00F54F42"/>
    <w:rsid w:val="00F57987"/>
    <w:rsid w:val="00F61F07"/>
    <w:rsid w:val="00F64E8A"/>
    <w:rsid w:val="00F747E0"/>
    <w:rsid w:val="00F75B15"/>
    <w:rsid w:val="00F777A1"/>
    <w:rsid w:val="00F777D8"/>
    <w:rsid w:val="00F81E5E"/>
    <w:rsid w:val="00F823F6"/>
    <w:rsid w:val="00F83654"/>
    <w:rsid w:val="00F84A5F"/>
    <w:rsid w:val="00F90457"/>
    <w:rsid w:val="00FA099C"/>
    <w:rsid w:val="00FA0A13"/>
    <w:rsid w:val="00FA60E3"/>
    <w:rsid w:val="00FA6233"/>
    <w:rsid w:val="00FA6BAB"/>
    <w:rsid w:val="00FB0B9D"/>
    <w:rsid w:val="00FB18D1"/>
    <w:rsid w:val="00FB368A"/>
    <w:rsid w:val="00FB7FDA"/>
    <w:rsid w:val="00FC545A"/>
    <w:rsid w:val="00FC6A38"/>
    <w:rsid w:val="00FD13BA"/>
    <w:rsid w:val="00FD1E22"/>
    <w:rsid w:val="00FE502E"/>
    <w:rsid w:val="00FF3A13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69545"/>
  <w15:docId w15:val="{246A6590-D03E-4032-B9AE-E45DF9766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E22"/>
  </w:style>
  <w:style w:type="paragraph" w:styleId="Footer">
    <w:name w:val="footer"/>
    <w:basedOn w:val="Normal"/>
    <w:link w:val="FooterChar"/>
    <w:uiPriority w:val="99"/>
    <w:unhideWhenUsed/>
    <w:rsid w:val="00FD1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E22"/>
  </w:style>
  <w:style w:type="character" w:styleId="Hyperlink">
    <w:name w:val="Hyperlink"/>
    <w:basedOn w:val="DefaultParagraphFont"/>
    <w:uiPriority w:val="99"/>
    <w:unhideWhenUsed/>
    <w:rsid w:val="008B23FD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A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E6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BURTON%20P%20C\2015-22%20Meeting%20Notices\Notice%20of%20Meetings%202022\New%20Notice%20of%20Meeting%20June%202022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9T08:53:06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1537 306 24575,'-2'0'0,"1"0"0,-1 0 0,1 0 0,-1 0 0,1 0 0,-1 0 0,1 1 0,-1-1 0,1 1 0,0-1 0,-1 1 0,1-1 0,-1 1 0,1 0 0,0-1 0,0 1 0,-1 0 0,1 0 0,0 0 0,0 0 0,0 0 0,0 1 0,0-1 0,0 0 0,0 0 0,0 1 0,1-1 0,-1 0 0,1 1 0,-1-1 0,0 0 0,1 1 0,0-1 0,-1 1 0,1-1 0,0 1 0,0-1 0,0 1 0,0-1 0,1 4 0,-1 0 0,1 0 0,0 0 0,0 0 0,0 0 0,1-1 0,0 1 0,0 0 0,0-1 0,0 1 0,1-1 0,4 6 0,93 92 0,-59-62 0,-38-37 0,0 0 0,0-1 0,0 1 0,0-1 0,0 0 0,0 0 0,0 0 0,1-1 0,-1 1 0,1-1 0,0 0 0,-1 0 0,1 0 0,0 0 0,-1-1 0,1 1 0,0-1 0,0 0 0,0 0 0,3-1 0,-4 0 0,0 0 0,-1 1 0,1-1 0,0-1 0,-1 1 0,1 0 0,-1-1 0,1 1 0,-1-1 0,0 0 0,0 1 0,0-1 0,0 0 0,0-1 0,0 1 0,0 0 0,-1 0 0,1-1 0,-1 1 0,1-1 0,-1 1 0,0-1 0,0 0 0,0 1 0,-1-1 0,1 0 0,0-3 0,0-17 0,-1 13 0,1 0 0,0 0 0,0 1 0,4-16 0,-4 24 0,-1 0 0,0 0 0,1 0 0,-1 0 0,0 0 0,1 0 0,0 0 0,-1 0 0,1 0 0,-1 0 0,1 1 0,0-1 0,-1 0 0,1 0 0,0 1 0,0-1 0,0 0 0,0 1 0,0-1 0,0 1 0,0-1 0,0 1 0,0 0 0,0-1 0,0 1 0,0 0 0,0 0 0,0-1 0,0 1 0,0 0 0,0 0 0,0 0 0,0 0 0,0 0 0,0 1 0,0-1 0,0 0 0,0 0 0,0 1 0,0-1 0,0 1 0,0-1 0,0 1 0,0-1 0,0 1 0,0 0 0,0-1 0,1 2 0,1 0 0,0 1 0,1-1 0,-1 1 0,0 0 0,-1 0 0,1 0 0,0 0 0,-1 0 0,1 1 0,-1-1 0,0 1 0,2 5 0,11 46 0,-11-35 0,-4-19 0,0-1 0,0 1 0,0-1 0,0 1 0,0-1 0,0 1 0,1-1 0,-1 1 0,0-1 0,0 1 0,1-1 0,-1 1 0,0-1 0,0 0 0,1 1 0,-1-1 0,1 1 0,-1-1 0,0 0 0,1 1 0,-1-1 0,1 0 0,-1 1 0,1-1 0,-1 0 0,1 0 0,-1 0 0,1 1 0,0-1 0,15-7 0,17-25 0,-26 24 0,26-27 0,-2-1 0,-1-2 0,-3 0 0,42-77 0,63-97 0,-131 210 0,0-1 0,1 1 0,-1-1 0,1 1 0,0 0 0,-1 0 0,1-1 0,0 1 0,0 1 0,0-1 0,1 0 0,-1 0 0,3-1 0,-4 3 0,1 0 0,-1-1 0,1 1 0,-1 0 0,1 0 0,-1 0 0,1 0 0,-1 1 0,1-1 0,-1 0 0,1 1 0,-1-1 0,1 0 0,-1 1 0,0 0 0,1-1 0,-1 1 0,0 0 0,1 0 0,-1 0 0,0 0 0,0 0 0,0 0 0,0 0 0,0 0 0,2 2 0,9 12 0,0 0 0,-1 1 0,-1 0 0,9 19 0,32 78 0,-32-70 0,30 73 0,59 125 0,-193-270 0,13 19 0,-2 4 0,-86 2 0,46 3 0,-1923-16-1477,2011 18 1477,17 0 0,-1-1 0,1 0 0,-1-1 0,1 0 0,-10-2 0,19 3 4,-1 0-1,1-1 1,-1 1 0,1 0 0,-1 0 0,1 0 0,-1 0 0,1 0-1,0 0 1,-1-1 0,1 1 0,-1 0 0,1 0 0,0 0-1,-1-1 1,1 1 0,0 0 0,-1-1 0,1 1 0,0 0 0,-1-1-1,1 1 1,0 0 0,0-1 0,-1 1 0,1-1 0,0 1-1,0 0 1,0-1 0,0 1 0,-1-1 0,11-10 304,26-8 492,23 0-677,112-22 0,-170 41-123,224-43 0,1592-253-3009,-1549 254 2865,-209 33 144,116-14 0,-153 22-840,-13 2-3358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9T08:52:59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1 402 24575,'0'-23'0,"1"-1"0,0 0 0,2 1 0,1-1 0,12-39 0,0 7 0,9-26 0,-16 48 0,-8 28 0,1 0 0,-1 0 0,1 0 0,0 0 0,5-9 0,-7 15 0,1-1 0,-1 1 0,0 0 0,1 0 0,-1-1 0,1 1 0,-1 0 0,1-1 0,-1 1 0,0 0 0,1 0 0,-1 0 0,1 0 0,-1-1 0,1 1 0,-1 0 0,1 0 0,-1 0 0,1 0 0,-1 0 0,1 0 0,0 0 0,-1 0 0,1 0 0,-1 1 0,0-1 0,1 0 0,-1 0 0,1 0 0,-1 1 0,1-1 0,-1 0 0,1 0 0,-1 1 0,0-1 0,1 0 0,-1 1 0,1-1 0,-1 0 0,0 1 0,1-1 0,-1 1 0,0-1 0,0 1 0,1-1 0,-1 1 0,17 26 0,-16-25 0,25 50 0,-2 1 0,18 62 0,-31-82 0,-8-79 0,-2 22 0,0 18 0,-1 0 0,2 0 0,-1 0 0,1 0 0,-1 1 0,2-1 0,-1 1 0,1-1 0,-1 1 0,6-8 0,-7 12 0,0 0 0,0 0 0,0 0 0,0 0 0,0-1 0,1 2 0,-1-1 0,0 0 0,0 0 0,1 0 0,-1 0 0,1 1 0,-1-1 0,0 1 0,1-1 0,-1 1 0,1-1 0,1 1 0,-1 0 0,0 0 0,0 1 0,-1-1 0,1 1 0,0-1 0,-1 1 0,1 0 0,0 0 0,-1-1 0,1 1 0,-1 0 0,1 1 0,-1-1 0,0 0 0,1 0 0,-1 0 0,0 1 0,0-1 0,2 3 0,5 9 0,0-1 0,-1 1 0,0 0 0,-1 1 0,6 19 0,17 77 0,-14-50 0,25 72-1365,-31-107-5461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09T08:52:52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233 166 24575,'-1'6'0,"0"1"0,-1-1 0,0 0 0,0 0 0,-1 0 0,1 0 0,-1-1 0,-1 1 0,1-1 0,-5 6 0,-7 14 0,11-15 0,0 0 0,1 0 0,0 0 0,1 1 0,0-1 0,1 1 0,0-1 0,0 1 0,3 19 0,-2-16 0,0 1 0,-1-1 0,0 1 0,-4 19 0,-3 0-1365,5-19-5461</inkml:trace>
  <inkml:trace contextRef="#ctx0" brushRef="#br0" timeOffset="1827.93">0 315 24575,'8'-8'0,"1"1"0,0 0 0,1 0 0,0 1 0,0 0 0,18-7 0,70-20 0,-66 23 0,42-17 0,5-1 0,-56 21 0,38-17 0,-37 14 0,1 1 0,0 1 0,1 1 0,36-5 0,34-8 0,104-39-1365,-170 52-5461</inkml:trace>
  <inkml:trace contextRef="#ctx0" brushRef="#br0" timeOffset="2946.51">360 524 24575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8A883-1463-4F21-BD03-62E42ED48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Notice of Meeting June 2022</Template>
  <TotalTime>1</TotalTime>
  <Pages>2</Pages>
  <Words>350</Words>
  <Characters>1922</Characters>
  <Application>Microsoft Office Word</Application>
  <DocSecurity>0</DocSecurity>
  <Lines>274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Maxine Mussell</cp:lastModifiedBy>
  <cp:revision>2</cp:revision>
  <cp:lastPrinted>2025-09-02T09:06:00Z</cp:lastPrinted>
  <dcterms:created xsi:type="dcterms:W3CDTF">2026-02-18T15:26:00Z</dcterms:created>
  <dcterms:modified xsi:type="dcterms:W3CDTF">2026-02-18T15:26:00Z</dcterms:modified>
</cp:coreProperties>
</file>